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bidiVisual/>
        <w:tblW w:w="0" w:type="auto"/>
        <w:tblBorders>
          <w:left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9425"/>
        <w:gridCol w:w="659"/>
      </w:tblGrid>
      <w:tr w:rsidR="000434C7" w:rsidRPr="000434C7" w14:paraId="4D7E641E" w14:textId="77777777" w:rsidTr="00A075C4">
        <w:tc>
          <w:tcPr>
            <w:tcW w:w="658" w:type="dxa"/>
          </w:tcPr>
          <w:p w14:paraId="1AE1CEA5" w14:textId="77777777" w:rsidR="000434C7" w:rsidRPr="0067167C" w:rsidRDefault="000434C7" w:rsidP="0067167C">
            <w:pPr>
              <w:pStyle w:val="ListParagraph"/>
              <w:numPr>
                <w:ilvl w:val="0"/>
                <w:numId w:val="1"/>
              </w:numPr>
              <w:ind w:left="170" w:firstLine="0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425" w:type="dxa"/>
          </w:tcPr>
          <w:p w14:paraId="63C142D1" w14:textId="77777777" w:rsidR="00E903AD" w:rsidRPr="00E903AD" w:rsidRDefault="00E903AD" w:rsidP="00E903AD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E903AD">
              <w:rPr>
                <w:rFonts w:hint="cs"/>
                <w:b/>
                <w:bCs/>
                <w:sz w:val="28"/>
                <w:szCs w:val="28"/>
                <w:rtl/>
              </w:rPr>
              <w:t>جمله</w:t>
            </w:r>
            <w:r w:rsidRPr="00E903AD">
              <w:rPr>
                <w:b/>
                <w:bCs/>
                <w:sz w:val="28"/>
                <w:szCs w:val="28"/>
                <w:rtl/>
              </w:rPr>
              <w:softHyphen/>
            </w:r>
            <w:r w:rsidRPr="00E903AD">
              <w:rPr>
                <w:rFonts w:hint="cs"/>
                <w:b/>
                <w:bCs/>
                <w:sz w:val="28"/>
                <w:szCs w:val="28"/>
                <w:rtl/>
              </w:rPr>
              <w:t>های درست و نادرست را مشخص کنید. (</w:t>
            </w:r>
            <w:r w:rsidR="0074205D">
              <w:rPr>
                <w:rFonts w:hint="cs"/>
                <w:b/>
                <w:bCs/>
                <w:sz w:val="28"/>
                <w:szCs w:val="28"/>
                <w:rtl/>
              </w:rPr>
              <w:t>هر مورد 0.25</w:t>
            </w:r>
            <w:r w:rsidRPr="00E903AD">
              <w:rPr>
                <w:rFonts w:hint="cs"/>
                <w:b/>
                <w:bCs/>
                <w:sz w:val="28"/>
                <w:szCs w:val="28"/>
                <w:rtl/>
              </w:rPr>
              <w:t xml:space="preserve"> نمره)</w:t>
            </w:r>
          </w:p>
          <w:tbl>
            <w:tblPr>
              <w:tblStyle w:val="TableGrid"/>
              <w:bidiVisual/>
              <w:tblW w:w="0" w:type="auto"/>
              <w:jc w:val="righ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06"/>
              <w:gridCol w:w="4603"/>
            </w:tblGrid>
            <w:tr w:rsidR="00E903AD" w14:paraId="406DA311" w14:textId="77777777" w:rsidTr="00E903AD">
              <w:trPr>
                <w:jc w:val="right"/>
              </w:trPr>
              <w:tc>
                <w:tcPr>
                  <w:tcW w:w="4788" w:type="dxa"/>
                </w:tcPr>
                <w:p w14:paraId="082D3295" w14:textId="77777777" w:rsidR="00E903AD" w:rsidRPr="00055601" w:rsidRDefault="00E903AD" w:rsidP="00E903AD">
                  <w:pPr>
                    <w:pStyle w:val="ListParagraph"/>
                    <w:ind w:left="0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rFonts w:hint="cs"/>
                      <w:sz w:val="24"/>
                      <w:szCs w:val="24"/>
                      <w:rtl/>
                    </w:rPr>
                    <w:t>الف: لوزی یک چهار ضلعی منتظم است.</w:t>
                  </w:r>
                </w:p>
              </w:tc>
              <w:tc>
                <w:tcPr>
                  <w:tcW w:w="4788" w:type="dxa"/>
                </w:tcPr>
                <w:p w14:paraId="48FA2BC3" w14:textId="77777777" w:rsidR="00E903AD" w:rsidRPr="00825425" w:rsidRDefault="00E903AD" w:rsidP="00E903AD">
                  <w:pPr>
                    <w:pStyle w:val="ListParagraph"/>
                    <w:ind w:left="0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rFonts w:hint="cs"/>
                      <w:sz w:val="24"/>
                      <w:szCs w:val="24"/>
                      <w:rtl/>
                    </w:rPr>
                    <w:t>ب: هر عددی که بتوان آن را کسری کرد گویا است.</w:t>
                  </w:r>
                </w:p>
              </w:tc>
            </w:tr>
            <w:tr w:rsidR="00E903AD" w14:paraId="626A8C75" w14:textId="77777777" w:rsidTr="00E903AD">
              <w:trPr>
                <w:jc w:val="right"/>
              </w:trPr>
              <w:tc>
                <w:tcPr>
                  <w:tcW w:w="4788" w:type="dxa"/>
                </w:tcPr>
                <w:p w14:paraId="4915AB1A" w14:textId="77777777" w:rsidR="00E903AD" w:rsidRPr="00055601" w:rsidRDefault="00E903AD" w:rsidP="00E903AD">
                  <w:pPr>
                    <w:rPr>
                      <w:sz w:val="24"/>
                      <w:szCs w:val="24"/>
                      <w:rtl/>
                    </w:rPr>
                  </w:pPr>
                  <w:r w:rsidRPr="00055601">
                    <w:rPr>
                      <w:rFonts w:hint="cs"/>
                      <w:sz w:val="24"/>
                      <w:szCs w:val="24"/>
                      <w:rtl/>
                    </w:rPr>
                    <w:t>ج: اندازۀ زاویۀ مرکزی نصف کمان روبه رو است.</w:t>
                  </w:r>
                </w:p>
              </w:tc>
              <w:tc>
                <w:tcPr>
                  <w:tcW w:w="4788" w:type="dxa"/>
                </w:tcPr>
                <w:p w14:paraId="5F51DBCF" w14:textId="77777777" w:rsidR="00E903AD" w:rsidRPr="00055601" w:rsidRDefault="00E903AD" w:rsidP="00E903AD">
                  <w:pPr>
                    <w:rPr>
                      <w:sz w:val="24"/>
                      <w:szCs w:val="24"/>
                      <w:rtl/>
                    </w:rPr>
                  </w:pPr>
                  <w:r w:rsidRPr="00055601">
                    <w:rPr>
                      <w:rFonts w:hint="cs"/>
                      <w:sz w:val="24"/>
                      <w:szCs w:val="24"/>
                      <w:rtl/>
                    </w:rPr>
                    <w:t>د: احتمال رو آمدن سکه پس از پرتاب %50 است.</w:t>
                  </w:r>
                </w:p>
              </w:tc>
            </w:tr>
          </w:tbl>
          <w:p w14:paraId="2C9B52CD" w14:textId="77777777" w:rsidR="000434C7" w:rsidRPr="000434C7" w:rsidRDefault="000434C7" w:rsidP="003F37CE">
            <w:pPr>
              <w:spacing w:line="360" w:lineRule="auto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659" w:type="dxa"/>
          </w:tcPr>
          <w:p w14:paraId="5DC44455" w14:textId="77777777" w:rsidR="000434C7" w:rsidRPr="000434C7" w:rsidRDefault="00C372F3" w:rsidP="000434C7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 نمره</w:t>
            </w:r>
          </w:p>
        </w:tc>
      </w:tr>
      <w:tr w:rsidR="000434C7" w:rsidRPr="000434C7" w14:paraId="2CC5B980" w14:textId="77777777" w:rsidTr="00A075C4">
        <w:tc>
          <w:tcPr>
            <w:tcW w:w="658" w:type="dxa"/>
          </w:tcPr>
          <w:p w14:paraId="04D3BAAE" w14:textId="77777777" w:rsidR="000434C7" w:rsidRPr="0067167C" w:rsidRDefault="000434C7" w:rsidP="0067167C">
            <w:pPr>
              <w:pStyle w:val="ListParagraph"/>
              <w:numPr>
                <w:ilvl w:val="0"/>
                <w:numId w:val="1"/>
              </w:numPr>
              <w:ind w:left="170" w:firstLine="0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425" w:type="dxa"/>
          </w:tcPr>
          <w:p w14:paraId="49AD4847" w14:textId="77777777" w:rsidR="00334F35" w:rsidRDefault="00334F35" w:rsidP="00334F35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334F35">
              <w:rPr>
                <w:rFonts w:hint="cs"/>
                <w:b/>
                <w:bCs/>
                <w:sz w:val="28"/>
                <w:szCs w:val="28"/>
                <w:rtl/>
              </w:rPr>
              <w:t>در جای خالی کلمۀ مناسب قرار دهید.</w:t>
            </w:r>
            <w:r w:rsidR="0074205D">
              <w:rPr>
                <w:rFonts w:hint="cs"/>
                <w:b/>
                <w:bCs/>
                <w:sz w:val="28"/>
                <w:szCs w:val="28"/>
                <w:rtl/>
              </w:rPr>
              <w:t xml:space="preserve"> (هر مورد 0.5 نمره</w:t>
            </w:r>
            <w:r w:rsidRPr="00334F35">
              <w:rPr>
                <w:rFonts w:hint="cs"/>
                <w:b/>
                <w:bCs/>
                <w:sz w:val="28"/>
                <w:szCs w:val="28"/>
                <w:rtl/>
              </w:rPr>
              <w:t>)</w:t>
            </w:r>
          </w:p>
          <w:p w14:paraId="17BAA5EF" w14:textId="77777777" w:rsidR="00334F35" w:rsidRPr="00334F35" w:rsidRDefault="00334F35" w:rsidP="0074205D">
            <w:pPr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 w:rsidRPr="00334F35">
              <w:rPr>
                <w:rFonts w:hint="cs"/>
                <w:sz w:val="24"/>
                <w:szCs w:val="24"/>
                <w:rtl/>
              </w:rPr>
              <w:t>الف: به اعدادی که بیشتر از دو شمارنده دارند ........ می</w:t>
            </w:r>
            <w:r w:rsidRPr="00334F35">
              <w:rPr>
                <w:sz w:val="24"/>
                <w:szCs w:val="24"/>
                <w:rtl/>
              </w:rPr>
              <w:softHyphen/>
            </w:r>
            <w:r w:rsidRPr="00334F35">
              <w:rPr>
                <w:rFonts w:hint="cs"/>
                <w:sz w:val="24"/>
                <w:szCs w:val="24"/>
                <w:rtl/>
              </w:rPr>
              <w:t xml:space="preserve">گویند. </w:t>
            </w:r>
          </w:p>
          <w:p w14:paraId="6E7C8901" w14:textId="77777777" w:rsidR="00334F35" w:rsidRPr="00334F35" w:rsidRDefault="00334F35" w:rsidP="0074205D">
            <w:pPr>
              <w:rPr>
                <w:sz w:val="24"/>
                <w:szCs w:val="24"/>
                <w:rtl/>
              </w:rPr>
            </w:pPr>
            <w:r w:rsidRPr="00334F35">
              <w:rPr>
                <w:rFonts w:hint="cs"/>
                <w:sz w:val="24"/>
                <w:szCs w:val="24"/>
                <w:rtl/>
              </w:rPr>
              <w:t>ب: حاصل</w:t>
            </w:r>
            <w:r w:rsidRPr="00334F35">
              <w:rPr>
                <w:sz w:val="24"/>
                <w:szCs w:val="24"/>
              </w:rPr>
              <w:softHyphen/>
            </w:r>
            <w:r w:rsidRPr="00334F35">
              <w:rPr>
                <w:rFonts w:hint="cs"/>
                <w:sz w:val="24"/>
                <w:szCs w:val="24"/>
                <w:rtl/>
              </w:rPr>
              <w:t xml:space="preserve">ضرب </w:t>
            </w:r>
            <w:r w:rsidRPr="00334F35">
              <w:rPr>
                <w:rFonts w:asciiTheme="majorBidi" w:hAnsiTheme="majorBidi" w:cstheme="majorBidi"/>
                <w:sz w:val="24"/>
                <w:szCs w:val="24"/>
              </w:rPr>
              <w:t xml:space="preserve">a </w:t>
            </w:r>
            <w:r w:rsidRPr="00334F35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و </w:t>
            </w:r>
            <w:r w:rsidRPr="00334F35">
              <w:rPr>
                <w:rFonts w:asciiTheme="majorBidi" w:hAnsiTheme="majorBidi" w:cstheme="majorBidi"/>
                <w:sz w:val="24"/>
                <w:szCs w:val="24"/>
              </w:rPr>
              <w:t>2a</w:t>
            </w:r>
            <w:r w:rsidRPr="00334F35">
              <w:rPr>
                <w:rFonts w:hint="cs"/>
                <w:sz w:val="24"/>
                <w:szCs w:val="24"/>
                <w:rtl/>
              </w:rPr>
              <w:t xml:space="preserve">  برابر ........ است. </w:t>
            </w:r>
          </w:p>
          <w:p w14:paraId="3AA0DAA2" w14:textId="77777777" w:rsidR="00334F35" w:rsidRPr="00334F35" w:rsidRDefault="00334F35" w:rsidP="0074205D">
            <w:pPr>
              <w:rPr>
                <w:sz w:val="24"/>
                <w:szCs w:val="24"/>
                <w:rtl/>
              </w:rPr>
            </w:pPr>
            <w:r w:rsidRPr="00334F35">
              <w:rPr>
                <w:rFonts w:hint="cs"/>
                <w:sz w:val="24"/>
                <w:szCs w:val="24"/>
                <w:rtl/>
              </w:rPr>
              <w:t xml:space="preserve">ج: دو بردار قرینه، هم اندازه هستند و جهتشان ........... همدیگر است. </w:t>
            </w:r>
          </w:p>
          <w:p w14:paraId="47F048A6" w14:textId="77777777" w:rsidR="000434C7" w:rsidRPr="00334F35" w:rsidRDefault="00334F35" w:rsidP="0074205D">
            <w:pPr>
              <w:rPr>
                <w:sz w:val="24"/>
                <w:szCs w:val="24"/>
                <w:rtl/>
              </w:rPr>
            </w:pPr>
            <w:r w:rsidRPr="00334F35">
              <w:rPr>
                <w:rFonts w:hint="cs"/>
                <w:sz w:val="24"/>
                <w:szCs w:val="24"/>
                <w:rtl/>
              </w:rPr>
              <w:t xml:space="preserve">د: شعاع </w:t>
            </w:r>
            <w:r w:rsidR="00091A06">
              <w:rPr>
                <w:rFonts w:hint="cs"/>
                <w:sz w:val="24"/>
                <w:szCs w:val="24"/>
                <w:rtl/>
              </w:rPr>
              <w:t xml:space="preserve">دایره </w:t>
            </w:r>
            <w:r w:rsidRPr="00334F35">
              <w:rPr>
                <w:rFonts w:hint="cs"/>
                <w:sz w:val="24"/>
                <w:szCs w:val="24"/>
                <w:rtl/>
              </w:rPr>
              <w:t xml:space="preserve">بر خط مماس بر دایره، در نقطۀ تماس ........... است. </w:t>
            </w:r>
          </w:p>
        </w:tc>
        <w:tc>
          <w:tcPr>
            <w:tcW w:w="659" w:type="dxa"/>
          </w:tcPr>
          <w:p w14:paraId="681FF34D" w14:textId="77777777" w:rsidR="000434C7" w:rsidRPr="000434C7" w:rsidRDefault="0074205D" w:rsidP="000434C7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2</w:t>
            </w:r>
            <w:r w:rsidR="00C372F3"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 نمره</w:t>
            </w:r>
          </w:p>
        </w:tc>
      </w:tr>
      <w:tr w:rsidR="000434C7" w:rsidRPr="000434C7" w14:paraId="1F46C96C" w14:textId="77777777" w:rsidTr="00A075C4">
        <w:tc>
          <w:tcPr>
            <w:tcW w:w="658" w:type="dxa"/>
          </w:tcPr>
          <w:p w14:paraId="386A25E3" w14:textId="77777777" w:rsidR="000434C7" w:rsidRPr="0067167C" w:rsidRDefault="000434C7" w:rsidP="0067167C">
            <w:pPr>
              <w:pStyle w:val="ListParagraph"/>
              <w:numPr>
                <w:ilvl w:val="0"/>
                <w:numId w:val="1"/>
              </w:numPr>
              <w:ind w:left="170" w:firstLine="0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425" w:type="dxa"/>
          </w:tcPr>
          <w:p w14:paraId="5B3C4CC1" w14:textId="77777777" w:rsidR="005E6C21" w:rsidRPr="005E6C21" w:rsidRDefault="005E6C21" w:rsidP="002465C4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5E6C21">
              <w:rPr>
                <w:rFonts w:hint="cs"/>
                <w:b/>
                <w:bCs/>
                <w:sz w:val="28"/>
                <w:szCs w:val="28"/>
                <w:rtl/>
              </w:rPr>
              <w:t xml:space="preserve">حاصل عبارات زیر را به دست آورید </w:t>
            </w:r>
            <w:r w:rsidR="002465C4">
              <w:rPr>
                <w:rFonts w:hint="cs"/>
                <w:b/>
                <w:bCs/>
                <w:sz w:val="28"/>
                <w:szCs w:val="28"/>
                <w:rtl/>
              </w:rPr>
              <w:t>.</w:t>
            </w:r>
          </w:p>
          <w:tbl>
            <w:tblPr>
              <w:tblStyle w:val="TableGrid"/>
              <w:bidiVisual/>
              <w:tblW w:w="0" w:type="auto"/>
              <w:jc w:val="righ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03"/>
              <w:gridCol w:w="4606"/>
            </w:tblGrid>
            <w:tr w:rsidR="005E6C21" w14:paraId="5177113B" w14:textId="77777777" w:rsidTr="005E6C21">
              <w:trPr>
                <w:jc w:val="right"/>
              </w:trPr>
              <w:tc>
                <w:tcPr>
                  <w:tcW w:w="4788" w:type="dxa"/>
                </w:tcPr>
                <w:p w14:paraId="33597968" w14:textId="77777777" w:rsidR="005E6C21" w:rsidRPr="0005650A" w:rsidRDefault="00F6503F" w:rsidP="005E6C21">
                  <w:pPr>
                    <w:pStyle w:val="ListParagraph"/>
                    <w:ind w:left="0"/>
                    <w:rPr>
                      <w:sz w:val="24"/>
                      <w:szCs w:val="24"/>
                      <w:rtl/>
                    </w:rPr>
                  </w:pPr>
                  <m:oMathPara>
                    <m:oMathParaPr>
                      <m:jc m:val="left"/>
                    </m:oMathParaPr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-2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3</m:t>
                          </m:r>
                        </m:den>
                      </m:f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 xml:space="preserve">× 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=</m:t>
                      </m:r>
                    </m:oMath>
                  </m:oMathPara>
                </w:p>
              </w:tc>
              <w:tc>
                <w:tcPr>
                  <w:tcW w:w="4788" w:type="dxa"/>
                </w:tcPr>
                <w:p w14:paraId="0A9356D6" w14:textId="77777777" w:rsidR="005E6C21" w:rsidRPr="0005650A" w:rsidRDefault="005E6C21" w:rsidP="005E6C21">
                  <w:pPr>
                    <w:pStyle w:val="ListParagraph"/>
                    <w:ind w:left="0"/>
                    <w:rPr>
                      <w:sz w:val="24"/>
                      <w:szCs w:val="24"/>
                      <w:rtl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- 3+4-10+5=</m:t>
                      </m:r>
                    </m:oMath>
                  </m:oMathPara>
                </w:p>
              </w:tc>
            </w:tr>
          </w:tbl>
          <w:p w14:paraId="5FDCD4D4" w14:textId="77777777" w:rsidR="000434C7" w:rsidRPr="000434C7" w:rsidRDefault="000434C7" w:rsidP="00143A84">
            <w:pPr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659" w:type="dxa"/>
          </w:tcPr>
          <w:p w14:paraId="35DDC566" w14:textId="77777777" w:rsidR="00C372F3" w:rsidRDefault="009A1566" w:rsidP="000434C7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</w:t>
            </w:r>
          </w:p>
          <w:p w14:paraId="17EAA19D" w14:textId="77777777" w:rsidR="000434C7" w:rsidRPr="000434C7" w:rsidRDefault="00C372F3" w:rsidP="00C372F3">
            <w:pPr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نمره</w:t>
            </w:r>
          </w:p>
        </w:tc>
      </w:tr>
      <w:tr w:rsidR="000434C7" w:rsidRPr="000434C7" w14:paraId="561A83EC" w14:textId="77777777" w:rsidTr="00A075C4">
        <w:tc>
          <w:tcPr>
            <w:tcW w:w="658" w:type="dxa"/>
          </w:tcPr>
          <w:p w14:paraId="79A9EF59" w14:textId="77777777" w:rsidR="000434C7" w:rsidRPr="0067167C" w:rsidRDefault="000434C7" w:rsidP="0067167C">
            <w:pPr>
              <w:pStyle w:val="ListParagraph"/>
              <w:numPr>
                <w:ilvl w:val="0"/>
                <w:numId w:val="1"/>
              </w:numPr>
              <w:ind w:left="170" w:firstLine="0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425" w:type="dxa"/>
          </w:tcPr>
          <w:p w14:paraId="0750359A" w14:textId="77777777" w:rsidR="008377B6" w:rsidRPr="008377B6" w:rsidRDefault="008377B6" w:rsidP="0073319A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8377B6">
              <w:rPr>
                <w:rFonts w:hint="cs"/>
                <w:b/>
                <w:bCs/>
                <w:sz w:val="28"/>
                <w:szCs w:val="28"/>
                <w:rtl/>
              </w:rPr>
              <w:t xml:space="preserve">حاصل عبارت زیر را بدست آورید. </w:t>
            </w:r>
          </w:p>
          <w:p w14:paraId="2B25099F" w14:textId="77777777" w:rsidR="001D1860" w:rsidRPr="008377B6" w:rsidRDefault="00F6503F" w:rsidP="008377B6">
            <w:pPr>
              <w:pStyle w:val="ListParagraph"/>
              <w:jc w:val="right"/>
              <w:rPr>
                <w:sz w:val="24"/>
                <w:szCs w:val="24"/>
                <w:rtl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-4-10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÷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+7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  <w:tc>
          <w:tcPr>
            <w:tcW w:w="659" w:type="dxa"/>
          </w:tcPr>
          <w:p w14:paraId="46EEE6D6" w14:textId="77777777" w:rsidR="000434C7" w:rsidRPr="000434C7" w:rsidRDefault="00C372F3" w:rsidP="000434C7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 نمره</w:t>
            </w:r>
          </w:p>
        </w:tc>
      </w:tr>
      <w:tr w:rsidR="000434C7" w:rsidRPr="000434C7" w14:paraId="1AB09D44" w14:textId="77777777" w:rsidTr="00A075C4">
        <w:tc>
          <w:tcPr>
            <w:tcW w:w="658" w:type="dxa"/>
          </w:tcPr>
          <w:p w14:paraId="5243C8F4" w14:textId="77777777" w:rsidR="000434C7" w:rsidRPr="0067167C" w:rsidRDefault="000434C7" w:rsidP="0067167C">
            <w:pPr>
              <w:pStyle w:val="ListParagraph"/>
              <w:numPr>
                <w:ilvl w:val="0"/>
                <w:numId w:val="1"/>
              </w:numPr>
              <w:ind w:left="170" w:firstLine="0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425" w:type="dxa"/>
          </w:tcPr>
          <w:p w14:paraId="0D8118C7" w14:textId="77777777" w:rsidR="000434C7" w:rsidRPr="00C310AE" w:rsidRDefault="00C310AE" w:rsidP="007E1DF5">
            <w:pPr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 w:rsidRPr="00C310AE">
              <w:rPr>
                <w:rFonts w:hint="cs"/>
                <w:b/>
                <w:bCs/>
                <w:sz w:val="28"/>
                <w:szCs w:val="28"/>
                <w:rtl/>
              </w:rPr>
              <w:t xml:space="preserve">اعداد اول کمتر از 20 چند عدد هستند؟ </w:t>
            </w:r>
          </w:p>
        </w:tc>
        <w:tc>
          <w:tcPr>
            <w:tcW w:w="659" w:type="dxa"/>
          </w:tcPr>
          <w:p w14:paraId="2CA03F7E" w14:textId="77777777" w:rsidR="000434C7" w:rsidRPr="000434C7" w:rsidRDefault="00C372F3" w:rsidP="000434C7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 نمره</w:t>
            </w:r>
          </w:p>
        </w:tc>
      </w:tr>
      <w:tr w:rsidR="000434C7" w:rsidRPr="000434C7" w14:paraId="240D92CD" w14:textId="77777777" w:rsidTr="00A075C4">
        <w:tc>
          <w:tcPr>
            <w:tcW w:w="658" w:type="dxa"/>
          </w:tcPr>
          <w:p w14:paraId="048E010A" w14:textId="77777777" w:rsidR="000434C7" w:rsidRPr="0067167C" w:rsidRDefault="000434C7" w:rsidP="0067167C">
            <w:pPr>
              <w:pStyle w:val="ListParagraph"/>
              <w:numPr>
                <w:ilvl w:val="0"/>
                <w:numId w:val="1"/>
              </w:numPr>
              <w:ind w:left="170" w:firstLine="0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425" w:type="dxa"/>
          </w:tcPr>
          <w:p w14:paraId="56CA8D1C" w14:textId="77777777" w:rsidR="00487DAA" w:rsidRPr="00487DAA" w:rsidRDefault="00487DAA" w:rsidP="00487DAA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487DAA">
              <w:rPr>
                <w:rFonts w:hint="cs"/>
                <w:b/>
                <w:bCs/>
                <w:sz w:val="28"/>
                <w:szCs w:val="28"/>
                <w:rtl/>
              </w:rPr>
              <w:t>الف: نام متوازی</w:t>
            </w:r>
            <w:r w:rsidRPr="00487DAA">
              <w:rPr>
                <w:b/>
                <w:bCs/>
                <w:sz w:val="28"/>
                <w:szCs w:val="28"/>
                <w:rtl/>
              </w:rPr>
              <w:softHyphen/>
            </w:r>
            <w:r w:rsidRPr="00487DAA">
              <w:rPr>
                <w:rFonts w:hint="cs"/>
                <w:b/>
                <w:bCs/>
                <w:sz w:val="28"/>
                <w:szCs w:val="28"/>
                <w:rtl/>
              </w:rPr>
              <w:t xml:space="preserve">الاضلاعی که قطرهای آن برهم عمود هستند چیست؟ (0.5 نمره) </w:t>
            </w:r>
          </w:p>
          <w:p w14:paraId="33945905" w14:textId="77777777" w:rsidR="000434C7" w:rsidRDefault="00487DAA" w:rsidP="00827606">
            <w:pPr>
              <w:rPr>
                <w:b/>
                <w:bCs/>
                <w:sz w:val="28"/>
                <w:szCs w:val="28"/>
                <w:rtl/>
              </w:rPr>
            </w:pPr>
            <w:r w:rsidRPr="00487DAA">
              <w:rPr>
                <w:rFonts w:hint="cs"/>
                <w:b/>
                <w:bCs/>
                <w:sz w:val="28"/>
                <w:szCs w:val="28"/>
                <w:rtl/>
              </w:rPr>
              <w:t xml:space="preserve">ب: نام </w:t>
            </w:r>
            <w:r w:rsidR="00827606">
              <w:rPr>
                <w:rFonts w:hint="cs"/>
                <w:b/>
                <w:bCs/>
                <w:sz w:val="28"/>
                <w:szCs w:val="28"/>
                <w:rtl/>
              </w:rPr>
              <w:t>دو</w:t>
            </w:r>
            <w:r w:rsidRPr="00487DAA">
              <w:rPr>
                <w:rFonts w:hint="cs"/>
                <w:b/>
                <w:bCs/>
                <w:sz w:val="28"/>
                <w:szCs w:val="28"/>
                <w:rtl/>
              </w:rPr>
              <w:t xml:space="preserve"> متوازی الاضلاعی که تمام زاویه</w:t>
            </w:r>
            <w:r w:rsidRPr="00487DAA">
              <w:rPr>
                <w:b/>
                <w:bCs/>
                <w:sz w:val="28"/>
                <w:szCs w:val="28"/>
                <w:rtl/>
              </w:rPr>
              <w:softHyphen/>
            </w:r>
            <w:r w:rsidRPr="00487DAA">
              <w:rPr>
                <w:rFonts w:hint="cs"/>
                <w:b/>
                <w:bCs/>
                <w:sz w:val="28"/>
                <w:szCs w:val="28"/>
                <w:rtl/>
              </w:rPr>
              <w:t>های آن</w:t>
            </w:r>
            <w:r w:rsidR="00827606">
              <w:rPr>
                <w:rFonts w:hint="cs"/>
                <w:b/>
                <w:bCs/>
                <w:sz w:val="28"/>
                <w:szCs w:val="28"/>
                <w:rtl/>
              </w:rPr>
              <w:t>ها</w:t>
            </w:r>
            <w:r w:rsidRPr="00487DAA">
              <w:rPr>
                <w:rFonts w:hint="cs"/>
                <w:b/>
                <w:bCs/>
                <w:sz w:val="28"/>
                <w:szCs w:val="28"/>
                <w:rtl/>
              </w:rPr>
              <w:t xml:space="preserve"> قائمه هستند را بنویسید. (0.5 نمره)</w:t>
            </w:r>
          </w:p>
          <w:p w14:paraId="5D27D33B" w14:textId="77777777" w:rsidR="00827606" w:rsidRPr="00B71F7F" w:rsidRDefault="00827606" w:rsidP="0082760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59" w:type="dxa"/>
          </w:tcPr>
          <w:p w14:paraId="5BDF6409" w14:textId="77777777" w:rsidR="000434C7" w:rsidRPr="000434C7" w:rsidRDefault="00C372F3" w:rsidP="000434C7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 نمره</w:t>
            </w:r>
          </w:p>
        </w:tc>
      </w:tr>
      <w:tr w:rsidR="000434C7" w:rsidRPr="000434C7" w14:paraId="3C735F55" w14:textId="77777777" w:rsidTr="00A075C4">
        <w:tc>
          <w:tcPr>
            <w:tcW w:w="658" w:type="dxa"/>
          </w:tcPr>
          <w:p w14:paraId="37C57AAB" w14:textId="77777777" w:rsidR="000434C7" w:rsidRPr="0067167C" w:rsidRDefault="000434C7" w:rsidP="0067167C">
            <w:pPr>
              <w:pStyle w:val="ListParagraph"/>
              <w:numPr>
                <w:ilvl w:val="0"/>
                <w:numId w:val="1"/>
              </w:numPr>
              <w:ind w:left="170" w:firstLine="0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425" w:type="dxa"/>
          </w:tcPr>
          <w:p w14:paraId="2DFFD4CE" w14:textId="77777777" w:rsidR="00CF013E" w:rsidRPr="00CF013E" w:rsidRDefault="00CF013E" w:rsidP="00352C3E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CF013E">
              <w:rPr>
                <w:rFonts w:hint="cs"/>
                <w:b/>
                <w:bCs/>
                <w:sz w:val="28"/>
                <w:szCs w:val="28"/>
                <w:rtl/>
              </w:rPr>
              <w:t xml:space="preserve">حاصل عبارت زیر را به دست آورید. </w:t>
            </w:r>
          </w:p>
          <w:p w14:paraId="4A939EC7" w14:textId="77777777" w:rsidR="000434C7" w:rsidRPr="00CF013E" w:rsidRDefault="00F6503F" w:rsidP="00CF013E">
            <w:pPr>
              <w:tabs>
                <w:tab w:val="left" w:pos="7920"/>
                <w:tab w:val="right" w:pos="9360"/>
              </w:tabs>
              <w:jc w:val="center"/>
              <w:rPr>
                <w:rFonts w:cs="B Lotus"/>
                <w:b/>
                <w:bCs/>
                <w:sz w:val="24"/>
                <w:szCs w:val="24"/>
                <w:rtl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 w:cstheme="majorBidi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theme="majorBidi"/>
                        <w:sz w:val="28"/>
                        <w:szCs w:val="28"/>
                      </w:rPr>
                      <m:t>x+a</m:t>
                    </m:r>
                  </m:e>
                </m:d>
                <m:d>
                  <m:dPr>
                    <m:ctrlPr>
                      <w:rPr>
                        <w:rFonts w:ascii="Cambria Math" w:hAnsi="Cambria Math" w:cstheme="majorBidi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theme="majorBidi"/>
                        <w:sz w:val="28"/>
                        <w:szCs w:val="28"/>
                      </w:rPr>
                      <m:t>x-a</m:t>
                    </m:r>
                  </m:e>
                </m:d>
                <m:r>
                  <w:rPr>
                    <w:rFonts w:ascii="Cambria Math" w:hAnsi="Cambria Math" w:cstheme="majorBidi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659" w:type="dxa"/>
          </w:tcPr>
          <w:p w14:paraId="1C3F1E1F" w14:textId="77777777" w:rsidR="000434C7" w:rsidRPr="000434C7" w:rsidRDefault="00C372F3" w:rsidP="000434C7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 نمره</w:t>
            </w:r>
          </w:p>
        </w:tc>
      </w:tr>
      <w:tr w:rsidR="000434C7" w:rsidRPr="000434C7" w14:paraId="1D598648" w14:textId="77777777" w:rsidTr="00A075C4">
        <w:tc>
          <w:tcPr>
            <w:tcW w:w="658" w:type="dxa"/>
          </w:tcPr>
          <w:p w14:paraId="311D1214" w14:textId="77777777" w:rsidR="000434C7" w:rsidRPr="0067167C" w:rsidRDefault="000434C7" w:rsidP="0067167C">
            <w:pPr>
              <w:pStyle w:val="ListParagraph"/>
              <w:numPr>
                <w:ilvl w:val="0"/>
                <w:numId w:val="1"/>
              </w:numPr>
              <w:ind w:left="170" w:firstLine="0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425" w:type="dxa"/>
          </w:tcPr>
          <w:p w14:paraId="434B46B5" w14:textId="77777777" w:rsidR="00AF7322" w:rsidRPr="00AF7322" w:rsidRDefault="005476DC" w:rsidP="005476DC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عبارت زیر را تجریه کنید</w:t>
            </w:r>
            <w:r w:rsidR="00AF7322" w:rsidRPr="00AF7322">
              <w:rPr>
                <w:rFonts w:hint="cs"/>
                <w:b/>
                <w:bCs/>
                <w:sz w:val="28"/>
                <w:szCs w:val="28"/>
                <w:rtl/>
              </w:rPr>
              <w:t xml:space="preserve">. </w:t>
            </w:r>
          </w:p>
          <w:p w14:paraId="39E4657F" w14:textId="77777777" w:rsidR="002526DF" w:rsidRPr="000434C7" w:rsidRDefault="00AF7322" w:rsidP="00AF7322">
            <w:pPr>
              <w:bidi w:val="0"/>
              <w:rPr>
                <w:rFonts w:cs="B Nazanin"/>
                <w:sz w:val="28"/>
                <w:szCs w:val="28"/>
              </w:rPr>
            </w:pPr>
            <w:r w:rsidRPr="00A77B7B">
              <w:rPr>
                <w:rFonts w:asciiTheme="majorBidi" w:hAnsiTheme="majorBidi" w:cstheme="majorBidi"/>
                <w:sz w:val="28"/>
                <w:szCs w:val="28"/>
              </w:rPr>
              <w:t>2ax + a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y</w:t>
            </w:r>
            <w:r w:rsidRPr="00A77B7B">
              <w:rPr>
                <w:rFonts w:asciiTheme="majorBidi" w:hAnsiTheme="majorBidi" w:cstheme="majorBidi"/>
                <w:sz w:val="28"/>
                <w:szCs w:val="28"/>
              </w:rPr>
              <w:t xml:space="preserve"> =</w:t>
            </w:r>
          </w:p>
        </w:tc>
        <w:tc>
          <w:tcPr>
            <w:tcW w:w="659" w:type="dxa"/>
          </w:tcPr>
          <w:p w14:paraId="0A168784" w14:textId="77777777" w:rsidR="000434C7" w:rsidRPr="000434C7" w:rsidRDefault="00C372F3" w:rsidP="000434C7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 نمره</w:t>
            </w:r>
          </w:p>
        </w:tc>
      </w:tr>
      <w:tr w:rsidR="00C86AA1" w:rsidRPr="000434C7" w14:paraId="4FC708AE" w14:textId="77777777" w:rsidTr="00A075C4">
        <w:tc>
          <w:tcPr>
            <w:tcW w:w="658" w:type="dxa"/>
          </w:tcPr>
          <w:p w14:paraId="0E813BE5" w14:textId="77777777" w:rsidR="00C86AA1" w:rsidRPr="0067167C" w:rsidRDefault="00C86AA1" w:rsidP="0067167C">
            <w:pPr>
              <w:pStyle w:val="ListParagraph"/>
              <w:numPr>
                <w:ilvl w:val="0"/>
                <w:numId w:val="1"/>
              </w:numPr>
              <w:ind w:left="170" w:firstLine="0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425" w:type="dxa"/>
          </w:tcPr>
          <w:p w14:paraId="0EE37B77" w14:textId="77777777" w:rsidR="00C86AA1" w:rsidRPr="00C86AA1" w:rsidRDefault="00C86AA1" w:rsidP="00B9244E">
            <w:pPr>
              <w:spacing w:line="360" w:lineRule="auto"/>
              <w:rPr>
                <w:sz w:val="24"/>
                <w:szCs w:val="24"/>
              </w:rPr>
            </w:pPr>
            <w:r w:rsidRPr="00C86AA1">
              <w:rPr>
                <w:rFonts w:hint="cs"/>
                <w:b/>
                <w:bCs/>
                <w:sz w:val="28"/>
                <w:szCs w:val="28"/>
                <w:rtl/>
              </w:rPr>
              <w:t>معادلۀ زیر را حل کنید.</w:t>
            </w:r>
            <w:r w:rsidRPr="00C86AA1">
              <w:rPr>
                <w:rFonts w:hint="cs"/>
                <w:sz w:val="24"/>
                <w:szCs w:val="24"/>
                <w:rtl/>
              </w:rPr>
              <w:t xml:space="preserve"> </w:t>
            </w:r>
          </w:p>
          <w:p w14:paraId="48042B58" w14:textId="77777777" w:rsidR="00C86AA1" w:rsidRPr="001D1BC8" w:rsidRDefault="00C86AA1" w:rsidP="00C86AA1">
            <w:pPr>
              <w:pStyle w:val="ListParagraph"/>
              <w:jc w:val="center"/>
              <w:rPr>
                <w:rFonts w:eastAsiaTheme="minorEastAsia"/>
                <w:sz w:val="28"/>
                <w:szCs w:val="28"/>
                <w:rtl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4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oMath>
            </m:oMathPara>
          </w:p>
          <w:p w14:paraId="62FFA1C3" w14:textId="77777777" w:rsidR="00C86AA1" w:rsidRPr="00AF7322" w:rsidRDefault="00C86AA1" w:rsidP="00AF7322">
            <w:pPr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59" w:type="dxa"/>
          </w:tcPr>
          <w:p w14:paraId="03EDAB08" w14:textId="77777777" w:rsidR="00C86AA1" w:rsidRDefault="00B9244E" w:rsidP="000434C7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 نمره</w:t>
            </w:r>
          </w:p>
        </w:tc>
      </w:tr>
      <w:tr w:rsidR="000B33F6" w:rsidRPr="000434C7" w14:paraId="3620157C" w14:textId="77777777" w:rsidTr="000B33F6">
        <w:trPr>
          <w:trHeight w:val="1533"/>
        </w:trPr>
        <w:tc>
          <w:tcPr>
            <w:tcW w:w="658" w:type="dxa"/>
          </w:tcPr>
          <w:p w14:paraId="21A4CC96" w14:textId="77777777" w:rsidR="000B33F6" w:rsidRPr="0067167C" w:rsidRDefault="000B33F6" w:rsidP="0067167C">
            <w:pPr>
              <w:pStyle w:val="ListParagraph"/>
              <w:numPr>
                <w:ilvl w:val="0"/>
                <w:numId w:val="1"/>
              </w:numPr>
              <w:ind w:left="170" w:firstLine="0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425" w:type="dxa"/>
          </w:tcPr>
          <w:p w14:paraId="4A495402" w14:textId="77777777" w:rsidR="000B33F6" w:rsidRPr="000B33F6" w:rsidRDefault="00EA0BA6" w:rsidP="00BE5EA2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  <w:rtl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61C0A3D" wp14:editId="3CC190F0">
                      <wp:simplePos x="0" y="0"/>
                      <wp:positionH relativeFrom="column">
                        <wp:posOffset>382270</wp:posOffset>
                      </wp:positionH>
                      <wp:positionV relativeFrom="paragraph">
                        <wp:posOffset>377190</wp:posOffset>
                      </wp:positionV>
                      <wp:extent cx="1143000" cy="9525"/>
                      <wp:effectExtent l="0" t="76200" r="19050" b="8572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300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A75B3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30.1pt;margin-top:29.7pt;width:90pt;height:.7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  <w:rtl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8E22BAA" wp14:editId="47B208DA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386715</wp:posOffset>
                      </wp:positionV>
                      <wp:extent cx="400050" cy="419100"/>
                      <wp:effectExtent l="8890" t="48260" r="48260" b="889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00050" cy="419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03BAE0" id="Straight Arrow Connector 1" o:spid="_x0000_s1026" type="#_x0000_t32" style="position:absolute;margin-left:-.05pt;margin-top:30.45pt;width:31.5pt;height:33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">
                      <v:stroke endarrow="block"/>
                    </v:shape>
                  </w:pict>
                </mc:Fallback>
              </mc:AlternateContent>
            </w:r>
            <w:r w:rsidR="000B33F6" w:rsidRPr="000B33F6">
              <w:rPr>
                <w:rFonts w:hint="cs"/>
                <w:b/>
                <w:bCs/>
                <w:sz w:val="28"/>
                <w:szCs w:val="28"/>
                <w:rtl/>
              </w:rPr>
              <w:t>بردار حاصل</w:t>
            </w:r>
            <w:r w:rsidR="000B33F6" w:rsidRPr="000B33F6">
              <w:rPr>
                <w:b/>
                <w:bCs/>
                <w:sz w:val="28"/>
                <w:szCs w:val="28"/>
                <w:rtl/>
              </w:rPr>
              <w:softHyphen/>
            </w:r>
            <w:r w:rsidR="000B33F6" w:rsidRPr="000B33F6">
              <w:rPr>
                <w:rFonts w:hint="cs"/>
                <w:b/>
                <w:bCs/>
                <w:sz w:val="28"/>
                <w:szCs w:val="28"/>
                <w:rtl/>
              </w:rPr>
              <w:t xml:space="preserve">جمع دو بردار زیر را به کمک جمع مثلثی رسم کنید. </w:t>
            </w:r>
            <w:r w:rsidR="00BE5EA2">
              <w:rPr>
                <w:rFonts w:hint="cs"/>
                <w:b/>
                <w:bCs/>
                <w:sz w:val="28"/>
                <w:szCs w:val="28"/>
                <w:rtl/>
              </w:rPr>
              <w:t>سپس آنها را نامگذاری کنید و برای آنها یک حاصل جمع بنویسید.</w:t>
            </w:r>
          </w:p>
          <w:p w14:paraId="7A28AF6F" w14:textId="77777777" w:rsidR="000B33F6" w:rsidRPr="00244744" w:rsidRDefault="000B33F6" w:rsidP="000B33F6">
            <w:pPr>
              <w:pStyle w:val="ListParagraph"/>
              <w:rPr>
                <w:sz w:val="24"/>
                <w:szCs w:val="24"/>
                <w:rtl/>
              </w:rPr>
            </w:pPr>
          </w:p>
          <w:p w14:paraId="05DF25F2" w14:textId="77777777" w:rsidR="000B33F6" w:rsidRPr="00C86AA1" w:rsidRDefault="000B33F6" w:rsidP="00C86AA1">
            <w:pPr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59" w:type="dxa"/>
          </w:tcPr>
          <w:p w14:paraId="5CBF68B0" w14:textId="77777777" w:rsidR="000B33F6" w:rsidRDefault="00BE5EA2" w:rsidP="000434C7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 نمره</w:t>
            </w:r>
          </w:p>
        </w:tc>
      </w:tr>
      <w:tr w:rsidR="00F05A78" w:rsidRPr="000434C7" w14:paraId="44CA1549" w14:textId="77777777" w:rsidTr="000B33F6">
        <w:trPr>
          <w:trHeight w:val="1533"/>
        </w:trPr>
        <w:tc>
          <w:tcPr>
            <w:tcW w:w="658" w:type="dxa"/>
          </w:tcPr>
          <w:p w14:paraId="07E4FEF5" w14:textId="77777777" w:rsidR="00F05A78" w:rsidRPr="0067167C" w:rsidRDefault="00F05A78" w:rsidP="0067167C">
            <w:pPr>
              <w:pStyle w:val="ListParagraph"/>
              <w:numPr>
                <w:ilvl w:val="0"/>
                <w:numId w:val="1"/>
              </w:numPr>
              <w:ind w:left="170" w:firstLine="0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425" w:type="dxa"/>
          </w:tcPr>
          <w:p w14:paraId="7715A65C" w14:textId="77777777" w:rsidR="00F05A78" w:rsidRPr="000B33F6" w:rsidRDefault="00F05A78" w:rsidP="00984A63">
            <w:pPr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 w:rsidRPr="002C6F12">
              <w:rPr>
                <w:rFonts w:hint="cs"/>
                <w:b/>
                <w:bCs/>
                <w:sz w:val="28"/>
                <w:szCs w:val="28"/>
                <w:rtl/>
              </w:rPr>
              <w:t xml:space="preserve">اگر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=3</m:t>
              </m:r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j</m:t>
                  </m:r>
                </m:e>
              </m:acc>
            </m:oMath>
            <w:r w:rsidRPr="002C6F12">
              <w:rPr>
                <w:rFonts w:eastAsiaTheme="minorEastAsia"/>
                <w:b/>
                <w:bCs/>
                <w:sz w:val="28"/>
                <w:szCs w:val="28"/>
              </w:rPr>
              <w:t xml:space="preserve">  </w:t>
            </w:r>
            <w:r w:rsidRPr="002C6F1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و</w:t>
            </w:r>
            <w:r w:rsidRPr="002C6F1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 w:cstheme="majorBidi"/>
                      <w:b/>
                      <w:bCs/>
                      <w:i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theme="majorBidi"/>
                      <w:sz w:val="28"/>
                      <w:szCs w:val="28"/>
                    </w:rPr>
                    <m:t>b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 w:cstheme="majorBidi"/>
                  <w:sz w:val="28"/>
                  <w:szCs w:val="28"/>
                </w:rPr>
                <m:t>=2</m:t>
              </m:r>
              <m:acc>
                <m:accPr>
                  <m:chr m:val="⃗"/>
                  <m:ctrlPr>
                    <w:rPr>
                      <w:rFonts w:ascii="Cambria Math" w:hAnsi="Cambria Math" w:cstheme="majorBidi"/>
                      <w:b/>
                      <w:bCs/>
                      <w:i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theme="majorBidi"/>
                      <w:sz w:val="28"/>
                      <w:szCs w:val="28"/>
                    </w:rPr>
                    <m:t>i</m:t>
                  </m:r>
                </m:e>
              </m:acc>
            </m:oMath>
            <w:r w:rsidRPr="002C6F12">
              <w:rPr>
                <w:rFonts w:hint="cs"/>
                <w:b/>
                <w:bCs/>
                <w:sz w:val="28"/>
                <w:szCs w:val="28"/>
                <w:rtl/>
              </w:rPr>
              <w:t xml:space="preserve"> باشد حاصل بردار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c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=</m:t>
              </m:r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+</m:t>
              </m:r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</m:acc>
            </m:oMath>
            <w:r w:rsidRPr="002C6F12">
              <w:rPr>
                <w:rFonts w:eastAsiaTheme="minorEastAsia"/>
                <w:b/>
                <w:bCs/>
                <w:sz w:val="28"/>
                <w:szCs w:val="28"/>
              </w:rPr>
              <w:t xml:space="preserve"> </w:t>
            </w:r>
            <w:r w:rsidRPr="002C6F12">
              <w:rPr>
                <w:rFonts w:hint="cs"/>
                <w:b/>
                <w:bCs/>
                <w:sz w:val="28"/>
                <w:szCs w:val="28"/>
                <w:rtl/>
              </w:rPr>
              <w:t xml:space="preserve">را بدست آورید؟ </w:t>
            </w:r>
          </w:p>
        </w:tc>
        <w:tc>
          <w:tcPr>
            <w:tcW w:w="659" w:type="dxa"/>
          </w:tcPr>
          <w:p w14:paraId="149C21D1" w14:textId="77777777" w:rsidR="00F05A78" w:rsidRDefault="00984A63" w:rsidP="000434C7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 نمره</w:t>
            </w:r>
          </w:p>
        </w:tc>
      </w:tr>
    </w:tbl>
    <w:p w14:paraId="179F5A81" w14:textId="77777777" w:rsidR="00627836" w:rsidRDefault="00627836" w:rsidP="0067167C">
      <w:pPr>
        <w:pStyle w:val="ListParagraph"/>
        <w:numPr>
          <w:ilvl w:val="0"/>
          <w:numId w:val="1"/>
        </w:numPr>
        <w:ind w:left="170" w:firstLine="0"/>
        <w:jc w:val="center"/>
        <w:rPr>
          <w:rFonts w:cs="B Nazanin"/>
          <w:b/>
          <w:bCs/>
          <w:sz w:val="28"/>
          <w:szCs w:val="28"/>
          <w:rtl/>
        </w:rPr>
        <w:sectPr w:rsidR="00627836" w:rsidSect="00090AF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567" w:right="567" w:bottom="567" w:left="567" w:header="709" w:footer="214" w:gutter="0"/>
          <w:cols w:space="708"/>
          <w:bidi/>
          <w:rtlGutter/>
          <w:docGrid w:linePitch="360"/>
        </w:sectPr>
      </w:pPr>
    </w:p>
    <w:tbl>
      <w:tblPr>
        <w:tblStyle w:val="TableGrid"/>
        <w:bidiVisual/>
        <w:tblW w:w="0" w:type="auto"/>
        <w:tblBorders>
          <w:left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9425"/>
        <w:gridCol w:w="659"/>
      </w:tblGrid>
      <w:tr w:rsidR="000434C7" w:rsidRPr="000434C7" w14:paraId="6B2E618D" w14:textId="77777777" w:rsidTr="00A075C4">
        <w:tc>
          <w:tcPr>
            <w:tcW w:w="658" w:type="dxa"/>
          </w:tcPr>
          <w:p w14:paraId="575FB731" w14:textId="77777777" w:rsidR="000434C7" w:rsidRPr="0067167C" w:rsidRDefault="000434C7" w:rsidP="0067167C">
            <w:pPr>
              <w:pStyle w:val="ListParagraph"/>
              <w:numPr>
                <w:ilvl w:val="0"/>
                <w:numId w:val="1"/>
              </w:numPr>
              <w:ind w:left="170" w:firstLine="0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425" w:type="dxa"/>
          </w:tcPr>
          <w:p w14:paraId="0E03B2B6" w14:textId="77777777" w:rsidR="003B0557" w:rsidRPr="003B0557" w:rsidRDefault="003B0557" w:rsidP="009E3BBC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noProof/>
                <w:sz w:val="24"/>
                <w:szCs w:val="24"/>
              </w:rPr>
              <w:drawing>
                <wp:anchor distT="0" distB="0" distL="114300" distR="114300" simplePos="0" relativeHeight="251680768" behindDoc="1" locked="0" layoutInCell="1" allowOverlap="1" wp14:anchorId="140A62D9" wp14:editId="6D7ED58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320040</wp:posOffset>
                  </wp:positionV>
                  <wp:extent cx="2095500" cy="1028700"/>
                  <wp:effectExtent l="0" t="0" r="0" b="0"/>
                  <wp:wrapTight wrapText="bothSides">
                    <wp:wrapPolygon edited="0">
                      <wp:start x="0" y="0"/>
                      <wp:lineTo x="0" y="21200"/>
                      <wp:lineTo x="21404" y="21200"/>
                      <wp:lineTo x="21404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B0557">
              <w:rPr>
                <w:rFonts w:hint="cs"/>
                <w:b/>
                <w:bCs/>
                <w:sz w:val="28"/>
                <w:szCs w:val="28"/>
                <w:rtl/>
              </w:rPr>
              <w:t>به کمک قضیۀ فیثاغورس در هر نقطه</w:t>
            </w:r>
            <w:r w:rsidRPr="003B0557">
              <w:rPr>
                <w:b/>
                <w:bCs/>
                <w:sz w:val="28"/>
                <w:szCs w:val="28"/>
                <w:rtl/>
              </w:rPr>
              <w:softHyphen/>
            </w:r>
            <w:r w:rsidRPr="003B0557">
              <w:rPr>
                <w:rFonts w:hint="cs"/>
                <w:b/>
                <w:bCs/>
                <w:sz w:val="28"/>
                <w:szCs w:val="28"/>
                <w:rtl/>
              </w:rPr>
              <w:t xml:space="preserve">چین عدد مناسب قرار دهید. </w:t>
            </w:r>
          </w:p>
          <w:p w14:paraId="3EEBB6C6" w14:textId="77777777" w:rsidR="003B0557" w:rsidRPr="00BC7E12" w:rsidRDefault="00F6503F" w:rsidP="003B0557">
            <w:pPr>
              <w:rPr>
                <w:b/>
                <w:bCs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=…+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w:br/>
                </m:r>
              </m:oMath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=25+…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w:br/>
                </m:r>
              </m:oMath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=…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w:br/>
                </m:r>
              </m:oMath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x=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…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</w:rPr>
                  <m:t>=13</m:t>
                </m:r>
              </m:oMath>
            </m:oMathPara>
          </w:p>
          <w:p w14:paraId="73CFAEC8" w14:textId="77777777" w:rsidR="000434C7" w:rsidRPr="002C6F12" w:rsidRDefault="000434C7" w:rsidP="002C6F12">
            <w:pPr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659" w:type="dxa"/>
          </w:tcPr>
          <w:p w14:paraId="01711B3B" w14:textId="77777777" w:rsidR="000434C7" w:rsidRPr="000434C7" w:rsidRDefault="00C372F3" w:rsidP="000434C7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 نمره</w:t>
            </w:r>
          </w:p>
        </w:tc>
      </w:tr>
      <w:tr w:rsidR="000434C7" w:rsidRPr="000434C7" w14:paraId="346071A3" w14:textId="77777777" w:rsidTr="00A075C4">
        <w:tc>
          <w:tcPr>
            <w:tcW w:w="658" w:type="dxa"/>
          </w:tcPr>
          <w:p w14:paraId="6D614420" w14:textId="77777777" w:rsidR="000434C7" w:rsidRPr="0067167C" w:rsidRDefault="000434C7" w:rsidP="0067167C">
            <w:pPr>
              <w:pStyle w:val="ListParagraph"/>
              <w:numPr>
                <w:ilvl w:val="0"/>
                <w:numId w:val="1"/>
              </w:numPr>
              <w:ind w:left="170" w:firstLine="0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425" w:type="dxa"/>
          </w:tcPr>
          <w:p w14:paraId="477F6634" w14:textId="77777777" w:rsidR="00DA4C81" w:rsidRDefault="00DA4C81" w:rsidP="00D03909">
            <w:pPr>
              <w:rPr>
                <w:b/>
                <w:bCs/>
                <w:sz w:val="28"/>
                <w:szCs w:val="28"/>
              </w:rPr>
            </w:pPr>
            <w:r w:rsidRPr="00DC7A9C">
              <w:rPr>
                <w:rFonts w:hint="cs"/>
                <w:b/>
                <w:bCs/>
                <w:sz w:val="28"/>
                <w:szCs w:val="28"/>
                <w:rtl/>
              </w:rPr>
              <w:t xml:space="preserve">اگر </w:t>
            </w:r>
            <w:r w:rsidRPr="00DC7A9C">
              <w:rPr>
                <w:b/>
                <w:bCs/>
                <w:sz w:val="28"/>
                <w:szCs w:val="28"/>
              </w:rPr>
              <w:t>AH</w:t>
            </w:r>
            <w:r w:rsidRPr="00DC7A9C">
              <w:rPr>
                <w:rFonts w:hint="cs"/>
                <w:b/>
                <w:bCs/>
                <w:sz w:val="28"/>
                <w:szCs w:val="28"/>
                <w:rtl/>
              </w:rPr>
              <w:t xml:space="preserve"> نیم</w:t>
            </w:r>
            <w:r w:rsidRPr="00DC7A9C">
              <w:rPr>
                <w:b/>
                <w:bCs/>
                <w:sz w:val="28"/>
                <w:szCs w:val="28"/>
                <w:rtl/>
              </w:rPr>
              <w:softHyphen/>
            </w:r>
            <w:r w:rsidRPr="00DC7A9C">
              <w:rPr>
                <w:rFonts w:hint="cs"/>
                <w:b/>
                <w:bCs/>
                <w:sz w:val="28"/>
                <w:szCs w:val="28"/>
                <w:rtl/>
              </w:rPr>
              <w:t xml:space="preserve">ساز زاویۀ </w:t>
            </w:r>
            <w:r w:rsidRPr="00DC7A9C">
              <w:rPr>
                <w:b/>
                <w:bCs/>
                <w:sz w:val="28"/>
                <w:szCs w:val="28"/>
              </w:rPr>
              <w:t>A</w:t>
            </w:r>
            <w:r w:rsidRPr="00DC7A9C">
              <w:rPr>
                <w:rFonts w:hint="cs"/>
                <w:b/>
                <w:bCs/>
                <w:sz w:val="28"/>
                <w:szCs w:val="28"/>
                <w:rtl/>
              </w:rPr>
              <w:t xml:space="preserve"> باشد دو مثلث </w:t>
            </w:r>
            <w:r>
              <w:rPr>
                <w:b/>
                <w:bCs/>
                <w:sz w:val="28"/>
                <w:szCs w:val="28"/>
              </w:rPr>
              <w:t>AHC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و </w:t>
            </w:r>
            <w:r>
              <w:rPr>
                <w:b/>
                <w:bCs/>
                <w:sz w:val="28"/>
                <w:szCs w:val="28"/>
              </w:rPr>
              <w:t>AHB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DC7A9C">
              <w:rPr>
                <w:rFonts w:hint="cs"/>
                <w:b/>
                <w:bCs/>
                <w:sz w:val="28"/>
                <w:szCs w:val="28"/>
                <w:rtl/>
              </w:rPr>
              <w:t>به چه حالتی مساوی هستند؟</w:t>
            </w:r>
          </w:p>
          <w:p w14:paraId="7D80A5FD" w14:textId="77777777" w:rsidR="00DA4C81" w:rsidRDefault="00DA4C81" w:rsidP="00DA4C81">
            <w:pPr>
              <w:rPr>
                <w:b/>
                <w:bCs/>
                <w:sz w:val="28"/>
                <w:szCs w:val="28"/>
              </w:rPr>
            </w:pPr>
          </w:p>
          <w:p w14:paraId="4B6CD797" w14:textId="77777777" w:rsidR="00DA4C81" w:rsidRDefault="00DA4C81" w:rsidP="00DA4C81">
            <w:pPr>
              <w:rPr>
                <w:b/>
                <w:bCs/>
                <w:sz w:val="28"/>
                <w:szCs w:val="28"/>
              </w:rPr>
            </w:pPr>
          </w:p>
          <w:p w14:paraId="29979F49" w14:textId="77777777" w:rsidR="00C36A1F" w:rsidRPr="00DA4C81" w:rsidRDefault="00DA4C81" w:rsidP="00DA4C81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35D28CD0" wp14:editId="6970C946">
                  <wp:extent cx="981075" cy="950416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50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9" w:type="dxa"/>
          </w:tcPr>
          <w:p w14:paraId="38C68EC8" w14:textId="77777777" w:rsidR="000434C7" w:rsidRPr="000434C7" w:rsidRDefault="00C372F3" w:rsidP="000434C7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 نمره</w:t>
            </w:r>
          </w:p>
        </w:tc>
      </w:tr>
      <w:tr w:rsidR="000434C7" w:rsidRPr="000434C7" w14:paraId="50AA6A89" w14:textId="77777777" w:rsidTr="00A075C4">
        <w:tc>
          <w:tcPr>
            <w:tcW w:w="658" w:type="dxa"/>
          </w:tcPr>
          <w:p w14:paraId="72F45207" w14:textId="77777777" w:rsidR="000434C7" w:rsidRPr="0067167C" w:rsidRDefault="000434C7" w:rsidP="0067167C">
            <w:pPr>
              <w:pStyle w:val="ListParagraph"/>
              <w:numPr>
                <w:ilvl w:val="0"/>
                <w:numId w:val="1"/>
              </w:numPr>
              <w:ind w:left="170" w:firstLine="0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425" w:type="dxa"/>
          </w:tcPr>
          <w:p w14:paraId="21FBD240" w14:textId="77777777" w:rsidR="00E60042" w:rsidRPr="00E60042" w:rsidRDefault="00E60042" w:rsidP="003A1B2B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E60042">
              <w:rPr>
                <w:rFonts w:hint="cs"/>
                <w:b/>
                <w:bCs/>
                <w:sz w:val="28"/>
                <w:szCs w:val="28"/>
                <w:rtl/>
              </w:rPr>
              <w:t xml:space="preserve">حاصل عبارات زیر را به صورت عددی توان دار بنویسید. </w:t>
            </w:r>
          </w:p>
          <w:tbl>
            <w:tblPr>
              <w:tblStyle w:val="TableGrid"/>
              <w:bidiVisual/>
              <w:tblW w:w="0" w:type="auto"/>
              <w:tblInd w:w="72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209"/>
              <w:gridCol w:w="4280"/>
            </w:tblGrid>
            <w:tr w:rsidR="00E60042" w14:paraId="5BAE430E" w14:textId="77777777" w:rsidTr="00647C38">
              <w:tc>
                <w:tcPr>
                  <w:tcW w:w="4405" w:type="dxa"/>
                </w:tcPr>
                <w:p w14:paraId="54BDB6E4" w14:textId="77777777" w:rsidR="00E60042" w:rsidRPr="0034286C" w:rsidRDefault="00F6503F" w:rsidP="00E60042">
                  <w:pPr>
                    <w:pStyle w:val="ListParagraph"/>
                    <w:ind w:left="0"/>
                    <w:rPr>
                      <w:sz w:val="28"/>
                      <w:szCs w:val="28"/>
                      <w:rtl/>
                    </w:rPr>
                  </w:pPr>
                  <m:oMathPara>
                    <m:oMathParaPr>
                      <m:jc m:val="left"/>
                    </m:oMathParaPr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7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×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7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=</m:t>
                      </m:r>
                    </m:oMath>
                  </m:oMathPara>
                </w:p>
              </w:tc>
              <w:tc>
                <w:tcPr>
                  <w:tcW w:w="4451" w:type="dxa"/>
                </w:tcPr>
                <w:p w14:paraId="0D1E3A46" w14:textId="77777777" w:rsidR="00E60042" w:rsidRPr="0034286C" w:rsidRDefault="00F6503F" w:rsidP="00E60042">
                  <w:pPr>
                    <w:pStyle w:val="ListParagraph"/>
                    <w:ind w:left="0"/>
                    <w:rPr>
                      <w:sz w:val="28"/>
                      <w:szCs w:val="28"/>
                      <w:rtl/>
                    </w:rPr>
                  </w:pPr>
                  <m:oMathPara>
                    <m:oMathParaPr>
                      <m:jc m:val="left"/>
                    </m:oMathParaPr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[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</m:ctrlPr>
                            </m:sSupPr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-2</m:t>
                                  </m:r>
                                </m:e>
                              </m:d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]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=</m:t>
                      </m:r>
                    </m:oMath>
                  </m:oMathPara>
                </w:p>
              </w:tc>
            </w:tr>
          </w:tbl>
          <w:p w14:paraId="474F4FB2" w14:textId="77777777" w:rsidR="00D753CB" w:rsidRPr="000434C7" w:rsidRDefault="00D753CB" w:rsidP="0046253B">
            <w:pPr>
              <w:jc w:val="lowKashida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659" w:type="dxa"/>
          </w:tcPr>
          <w:p w14:paraId="48B130D0" w14:textId="77777777" w:rsidR="000434C7" w:rsidRPr="000434C7" w:rsidRDefault="00C372F3" w:rsidP="000434C7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 نمره</w:t>
            </w:r>
          </w:p>
        </w:tc>
      </w:tr>
      <w:tr w:rsidR="000434C7" w:rsidRPr="000434C7" w14:paraId="58009C48" w14:textId="77777777" w:rsidTr="00A075C4">
        <w:tc>
          <w:tcPr>
            <w:tcW w:w="658" w:type="dxa"/>
          </w:tcPr>
          <w:p w14:paraId="34C5F4D8" w14:textId="77777777" w:rsidR="000434C7" w:rsidRPr="0067167C" w:rsidRDefault="000434C7" w:rsidP="0067167C">
            <w:pPr>
              <w:pStyle w:val="ListParagraph"/>
              <w:numPr>
                <w:ilvl w:val="0"/>
                <w:numId w:val="1"/>
              </w:numPr>
              <w:ind w:left="170" w:firstLine="0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425" w:type="dxa"/>
          </w:tcPr>
          <w:p w14:paraId="294ECB9A" w14:textId="77777777" w:rsidR="00D24CF8" w:rsidRPr="00F152BF" w:rsidRDefault="00F152BF" w:rsidP="003A1B2B">
            <w:pPr>
              <w:tabs>
                <w:tab w:val="left" w:pos="4110"/>
                <w:tab w:val="left" w:pos="7602"/>
              </w:tabs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جذر 30 بین کدام دو عدد صحیح متوالی قرار دارد</w:t>
            </w:r>
            <w:r w:rsidRPr="00C2698D">
              <w:rPr>
                <w:rFonts w:hint="cs"/>
                <w:b/>
                <w:bCs/>
                <w:sz w:val="28"/>
                <w:szCs w:val="28"/>
                <w:rtl/>
              </w:rPr>
              <w:t xml:space="preserve">؟ </w:t>
            </w:r>
          </w:p>
        </w:tc>
        <w:tc>
          <w:tcPr>
            <w:tcW w:w="659" w:type="dxa"/>
          </w:tcPr>
          <w:p w14:paraId="4EE59136" w14:textId="77777777" w:rsidR="000434C7" w:rsidRPr="000434C7" w:rsidRDefault="00C372F3" w:rsidP="000434C7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 نمره</w:t>
            </w:r>
          </w:p>
        </w:tc>
      </w:tr>
      <w:tr w:rsidR="000434C7" w:rsidRPr="000434C7" w14:paraId="19F4BC1D" w14:textId="77777777" w:rsidTr="00A075C4">
        <w:tc>
          <w:tcPr>
            <w:tcW w:w="658" w:type="dxa"/>
          </w:tcPr>
          <w:p w14:paraId="2A7863EE" w14:textId="77777777" w:rsidR="000434C7" w:rsidRPr="0067167C" w:rsidRDefault="000434C7" w:rsidP="0067167C">
            <w:pPr>
              <w:pStyle w:val="ListParagraph"/>
              <w:numPr>
                <w:ilvl w:val="0"/>
                <w:numId w:val="1"/>
              </w:numPr>
              <w:ind w:left="170" w:firstLine="0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425" w:type="dxa"/>
          </w:tcPr>
          <w:p w14:paraId="679E58E8" w14:textId="77777777" w:rsidR="00813AE9" w:rsidRPr="00813AE9" w:rsidRDefault="00813AE9" w:rsidP="00531DCC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813AE9">
              <w:rPr>
                <w:rFonts w:hint="cs"/>
                <w:b/>
                <w:bCs/>
                <w:sz w:val="28"/>
                <w:szCs w:val="28"/>
                <w:rtl/>
              </w:rPr>
              <w:t>حاصل عبارت</w:t>
            </w:r>
            <w:r w:rsidRPr="00813AE9">
              <w:rPr>
                <w:b/>
                <w:bCs/>
                <w:sz w:val="28"/>
                <w:szCs w:val="28"/>
                <w:rtl/>
              </w:rPr>
              <w:softHyphen/>
            </w:r>
            <w:r w:rsidRPr="00813AE9">
              <w:rPr>
                <w:rFonts w:hint="cs"/>
                <w:b/>
                <w:bCs/>
                <w:sz w:val="28"/>
                <w:szCs w:val="28"/>
                <w:rtl/>
              </w:rPr>
              <w:t xml:space="preserve">های زیر را حساب کنید. </w:t>
            </w:r>
          </w:p>
          <w:tbl>
            <w:tblPr>
              <w:tblStyle w:val="TableGrid"/>
              <w:bidiVisual/>
              <w:tblW w:w="0" w:type="auto"/>
              <w:tblInd w:w="72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218"/>
              <w:gridCol w:w="4271"/>
            </w:tblGrid>
            <w:tr w:rsidR="00813AE9" w14:paraId="6210CD44" w14:textId="77777777" w:rsidTr="00647C38">
              <w:tc>
                <w:tcPr>
                  <w:tcW w:w="4788" w:type="dxa"/>
                </w:tcPr>
                <w:p w14:paraId="40C5A601" w14:textId="77777777" w:rsidR="00813AE9" w:rsidRPr="001745E2" w:rsidRDefault="00F6503F" w:rsidP="00813AE9">
                  <w:pPr>
                    <w:pStyle w:val="ListParagraph"/>
                    <w:ind w:left="0"/>
                    <w:rPr>
                      <w:sz w:val="28"/>
                      <w:szCs w:val="28"/>
                      <w:rtl/>
                    </w:rPr>
                  </w:pPr>
                  <m:oMathPara>
                    <m:oMathParaPr>
                      <m:jc m:val="left"/>
                    </m:oMathParaPr>
                    <m:oMath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</m:ctrlPr>
                        </m:radPr>
                        <m:deg/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100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49</m:t>
                              </m:r>
                            </m:den>
                          </m:f>
                        </m:e>
                      </m:ra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=</m:t>
                      </m:r>
                    </m:oMath>
                  </m:oMathPara>
                </w:p>
              </w:tc>
              <w:tc>
                <w:tcPr>
                  <w:tcW w:w="4788" w:type="dxa"/>
                </w:tcPr>
                <w:p w14:paraId="797E5983" w14:textId="77777777" w:rsidR="00813AE9" w:rsidRPr="00C63E79" w:rsidRDefault="00813AE9" w:rsidP="00813AE9">
                  <w:pPr>
                    <w:pStyle w:val="ListParagraph"/>
                    <w:ind w:left="0"/>
                    <w:rPr>
                      <w:rFonts w:eastAsiaTheme="minorEastAsia"/>
                      <w:sz w:val="28"/>
                      <w:szCs w:val="28"/>
                      <w:rtl/>
                    </w:rPr>
                  </w:pPr>
                </w:p>
                <w:p w14:paraId="7F3CFF08" w14:textId="77777777" w:rsidR="00813AE9" w:rsidRPr="001745E2" w:rsidRDefault="00F6503F" w:rsidP="00813AE9">
                  <w:pPr>
                    <w:pStyle w:val="ListParagraph"/>
                    <w:ind w:left="0"/>
                    <w:rPr>
                      <w:sz w:val="28"/>
                      <w:szCs w:val="28"/>
                      <w:rtl/>
                    </w:rPr>
                  </w:pPr>
                  <m:oMathPara>
                    <m:oMathParaPr>
                      <m:jc m:val="left"/>
                    </m:oMathParaPr>
                    <m:oMath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9 ×16</m:t>
                          </m:r>
                        </m:e>
                      </m:ra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=</m:t>
                      </m:r>
                    </m:oMath>
                  </m:oMathPara>
                </w:p>
              </w:tc>
            </w:tr>
          </w:tbl>
          <w:p w14:paraId="399F912E" w14:textId="77777777" w:rsidR="00583A7B" w:rsidRPr="000434C7" w:rsidRDefault="00583A7B" w:rsidP="00813AE9">
            <w:pPr>
              <w:jc w:val="lowKashida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659" w:type="dxa"/>
          </w:tcPr>
          <w:p w14:paraId="399165A2" w14:textId="77777777" w:rsidR="000434C7" w:rsidRPr="000434C7" w:rsidRDefault="00C372F3" w:rsidP="000434C7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 نمره</w:t>
            </w:r>
          </w:p>
        </w:tc>
      </w:tr>
      <w:tr w:rsidR="000434C7" w:rsidRPr="000434C7" w14:paraId="3342CCD0" w14:textId="77777777" w:rsidTr="00A075C4">
        <w:tc>
          <w:tcPr>
            <w:tcW w:w="658" w:type="dxa"/>
          </w:tcPr>
          <w:p w14:paraId="5CE16A38" w14:textId="77777777" w:rsidR="000434C7" w:rsidRPr="0067167C" w:rsidRDefault="000434C7" w:rsidP="0067167C">
            <w:pPr>
              <w:pStyle w:val="ListParagraph"/>
              <w:numPr>
                <w:ilvl w:val="0"/>
                <w:numId w:val="1"/>
              </w:numPr>
              <w:ind w:left="170" w:firstLine="0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425" w:type="dxa"/>
          </w:tcPr>
          <w:p w14:paraId="4EB4BD56" w14:textId="77777777" w:rsidR="00EE1869" w:rsidRPr="00EE1869" w:rsidRDefault="00EE1869" w:rsidP="00531DCC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EE1869">
              <w:rPr>
                <w:rFonts w:hint="cs"/>
                <w:b/>
                <w:bCs/>
                <w:sz w:val="28"/>
                <w:szCs w:val="28"/>
                <w:rtl/>
              </w:rPr>
              <w:t>میان</w:t>
            </w:r>
            <w:r w:rsidRPr="00EE1869">
              <w:rPr>
                <w:b/>
                <w:bCs/>
                <w:sz w:val="28"/>
                <w:szCs w:val="28"/>
                <w:rtl/>
              </w:rPr>
              <w:softHyphen/>
            </w:r>
            <w:r w:rsidRPr="00EE1869">
              <w:rPr>
                <w:rFonts w:hint="cs"/>
                <w:b/>
                <w:bCs/>
                <w:sz w:val="28"/>
                <w:szCs w:val="28"/>
                <w:rtl/>
              </w:rPr>
              <w:t>گین داده</w:t>
            </w:r>
            <w:r w:rsidRPr="00EE1869">
              <w:rPr>
                <w:b/>
                <w:bCs/>
                <w:sz w:val="28"/>
                <w:szCs w:val="28"/>
                <w:rtl/>
              </w:rPr>
              <w:softHyphen/>
            </w:r>
            <w:r w:rsidRPr="00EE1869">
              <w:rPr>
                <w:rFonts w:hint="cs"/>
                <w:b/>
                <w:bCs/>
                <w:sz w:val="28"/>
                <w:szCs w:val="28"/>
                <w:rtl/>
              </w:rPr>
              <w:t xml:space="preserve">های 6 و 7 و 9 و 2 چقدر است؟ </w:t>
            </w:r>
          </w:p>
          <w:p w14:paraId="06D061AA" w14:textId="77777777" w:rsidR="006734C8" w:rsidRPr="006734C8" w:rsidRDefault="006734C8" w:rsidP="006734C8">
            <w:pPr>
              <w:tabs>
                <w:tab w:val="left" w:pos="8790"/>
              </w:tabs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59" w:type="dxa"/>
          </w:tcPr>
          <w:p w14:paraId="033F6CEF" w14:textId="77777777" w:rsidR="000434C7" w:rsidRPr="000434C7" w:rsidRDefault="00C372F3" w:rsidP="000434C7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 نمره</w:t>
            </w:r>
          </w:p>
        </w:tc>
      </w:tr>
      <w:tr w:rsidR="000434C7" w:rsidRPr="000434C7" w14:paraId="47F05BEA" w14:textId="77777777" w:rsidTr="00A075C4">
        <w:tc>
          <w:tcPr>
            <w:tcW w:w="658" w:type="dxa"/>
          </w:tcPr>
          <w:p w14:paraId="24B8260D" w14:textId="77777777" w:rsidR="000434C7" w:rsidRPr="0067167C" w:rsidRDefault="000434C7" w:rsidP="0067167C">
            <w:pPr>
              <w:pStyle w:val="ListParagraph"/>
              <w:numPr>
                <w:ilvl w:val="0"/>
                <w:numId w:val="1"/>
              </w:numPr>
              <w:ind w:left="170" w:firstLine="0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425" w:type="dxa"/>
          </w:tcPr>
          <w:p w14:paraId="47988D13" w14:textId="77777777" w:rsidR="00EE1869" w:rsidRPr="00EE1869" w:rsidRDefault="00EE1869" w:rsidP="00531DCC">
            <w:pPr>
              <w:spacing w:line="360" w:lineRule="auto"/>
              <w:jc w:val="both"/>
              <w:rPr>
                <w:b/>
                <w:bCs/>
                <w:sz w:val="24"/>
                <w:szCs w:val="24"/>
                <w:rtl/>
              </w:rPr>
            </w:pPr>
            <w:r w:rsidRPr="00EE1869">
              <w:rPr>
                <w:rFonts w:hint="cs"/>
                <w:b/>
                <w:bCs/>
                <w:sz w:val="28"/>
                <w:szCs w:val="28"/>
                <w:rtl/>
              </w:rPr>
              <w:t>در کیسه</w:t>
            </w:r>
            <w:r w:rsidRPr="00EE1869">
              <w:rPr>
                <w:b/>
                <w:bCs/>
                <w:sz w:val="28"/>
                <w:szCs w:val="28"/>
                <w:rtl/>
              </w:rPr>
              <w:softHyphen/>
            </w:r>
            <w:r w:rsidRPr="00EE1869">
              <w:rPr>
                <w:rFonts w:hint="cs"/>
                <w:b/>
                <w:bCs/>
                <w:sz w:val="28"/>
                <w:szCs w:val="28"/>
                <w:rtl/>
              </w:rPr>
              <w:t xml:space="preserve">ای 2 مهرۀ آبی و 3 مهرۀ سبز </w:t>
            </w:r>
            <w:r w:rsidR="0049386D">
              <w:rPr>
                <w:rFonts w:hint="cs"/>
                <w:b/>
                <w:bCs/>
                <w:sz w:val="28"/>
                <w:szCs w:val="28"/>
                <w:rtl/>
              </w:rPr>
              <w:t xml:space="preserve">و یک مهرۀ سفید </w:t>
            </w:r>
            <w:r w:rsidRPr="00EE1869">
              <w:rPr>
                <w:rFonts w:hint="cs"/>
                <w:b/>
                <w:bCs/>
                <w:sz w:val="28"/>
                <w:szCs w:val="28"/>
                <w:rtl/>
              </w:rPr>
              <w:t>وجود دارد. یک مهره را به تصادف انتخاب می</w:t>
            </w:r>
            <w:r w:rsidRPr="00EE1869">
              <w:rPr>
                <w:b/>
                <w:bCs/>
                <w:sz w:val="28"/>
                <w:szCs w:val="28"/>
                <w:rtl/>
              </w:rPr>
              <w:softHyphen/>
            </w:r>
            <w:r w:rsidRPr="00EE1869">
              <w:rPr>
                <w:rFonts w:hint="cs"/>
                <w:b/>
                <w:bCs/>
                <w:sz w:val="28"/>
                <w:szCs w:val="28"/>
                <w:rtl/>
              </w:rPr>
              <w:t xml:space="preserve">کنیم  احتمال اینکه مهره آبی </w:t>
            </w:r>
            <w:r w:rsidR="008D6E70" w:rsidRPr="008D6E70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ن</w:t>
            </w:r>
            <w:r w:rsidRPr="008D6E70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باشد</w:t>
            </w:r>
            <w:r w:rsidRPr="00EE1869">
              <w:rPr>
                <w:rFonts w:hint="cs"/>
                <w:b/>
                <w:bCs/>
                <w:sz w:val="28"/>
                <w:szCs w:val="28"/>
                <w:rtl/>
              </w:rPr>
              <w:t xml:space="preserve"> چقدر است؟ </w:t>
            </w:r>
          </w:p>
          <w:p w14:paraId="4268EF43" w14:textId="77777777" w:rsidR="000434C7" w:rsidRPr="000434C7" w:rsidRDefault="000434C7" w:rsidP="00152AB2">
            <w:pPr>
              <w:tabs>
                <w:tab w:val="left" w:pos="8790"/>
              </w:tabs>
              <w:spacing w:line="360" w:lineRule="auto"/>
              <w:jc w:val="right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659" w:type="dxa"/>
          </w:tcPr>
          <w:p w14:paraId="4EAFC39E" w14:textId="77777777" w:rsidR="000434C7" w:rsidRPr="000434C7" w:rsidRDefault="00C372F3" w:rsidP="000434C7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 نمره</w:t>
            </w:r>
          </w:p>
        </w:tc>
      </w:tr>
      <w:tr w:rsidR="000434C7" w:rsidRPr="000434C7" w14:paraId="1DEA91B7" w14:textId="77777777" w:rsidTr="00A075C4">
        <w:tc>
          <w:tcPr>
            <w:tcW w:w="658" w:type="dxa"/>
          </w:tcPr>
          <w:p w14:paraId="6B02FFD7" w14:textId="77777777" w:rsidR="000434C7" w:rsidRPr="0067167C" w:rsidRDefault="000434C7" w:rsidP="0067167C">
            <w:pPr>
              <w:pStyle w:val="ListParagraph"/>
              <w:numPr>
                <w:ilvl w:val="0"/>
                <w:numId w:val="1"/>
              </w:numPr>
              <w:ind w:left="170" w:firstLine="0"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425" w:type="dxa"/>
          </w:tcPr>
          <w:p w14:paraId="6D1DC128" w14:textId="77777777" w:rsidR="00A84B84" w:rsidRPr="00A84B84" w:rsidRDefault="00A84B84" w:rsidP="00A84B84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A84B84">
              <w:rPr>
                <w:rFonts w:hint="cs"/>
                <w:b/>
                <w:bCs/>
                <w:sz w:val="24"/>
                <w:szCs w:val="24"/>
                <w:rtl/>
              </w:rPr>
              <w:t xml:space="preserve">الف: </w:t>
            </w:r>
            <w:r w:rsidRPr="00A84B84">
              <w:rPr>
                <w:rFonts w:hint="cs"/>
                <w:b/>
                <w:bCs/>
                <w:sz w:val="28"/>
                <w:szCs w:val="28"/>
                <w:rtl/>
              </w:rPr>
              <w:t>اگر اندازۀ یک زاویۀ مرکزی 60 درجه باشد، اندازۀ کمان رو به رو به آن چند درجه است؟ (0.5 نمره)</w:t>
            </w:r>
          </w:p>
          <w:p w14:paraId="298804A8" w14:textId="77777777" w:rsidR="00A84B84" w:rsidRPr="0074205D" w:rsidRDefault="00A84B84" w:rsidP="0074205D">
            <w:pPr>
              <w:rPr>
                <w:b/>
                <w:bCs/>
                <w:sz w:val="24"/>
                <w:szCs w:val="24"/>
              </w:rPr>
            </w:pPr>
            <w:r w:rsidRPr="0074205D">
              <w:rPr>
                <w:rFonts w:hint="cs"/>
                <w:b/>
                <w:bCs/>
                <w:sz w:val="28"/>
                <w:szCs w:val="28"/>
                <w:rtl/>
              </w:rPr>
              <w:t>ب: اندازۀ یک زاویۀ محاطی رو به رو به یک نیم دایره چند درجه است؟ (0.5 نمره)</w:t>
            </w:r>
          </w:p>
          <w:p w14:paraId="622774E0" w14:textId="77777777" w:rsidR="000434C7" w:rsidRPr="00DF2CE5" w:rsidRDefault="000434C7" w:rsidP="00F4006D">
            <w:pPr>
              <w:spacing w:line="360" w:lineRule="auto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59" w:type="dxa"/>
          </w:tcPr>
          <w:p w14:paraId="1EBB9908" w14:textId="77777777" w:rsidR="000434C7" w:rsidRPr="000434C7" w:rsidRDefault="00C372F3" w:rsidP="000434C7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>1 نمره</w:t>
            </w:r>
          </w:p>
        </w:tc>
      </w:tr>
    </w:tbl>
    <w:p w14:paraId="4AE4C9BC" w14:textId="77777777" w:rsidR="00CB6693" w:rsidRPr="0067167C" w:rsidRDefault="00CB6693">
      <w:pPr>
        <w:rPr>
          <w:rFonts w:cs="B Nazanin"/>
          <w:sz w:val="28"/>
          <w:szCs w:val="28"/>
        </w:rPr>
      </w:pPr>
    </w:p>
    <w:sectPr w:rsidR="00CB6693" w:rsidRPr="0067167C" w:rsidSect="00090AFE">
      <w:headerReference w:type="default" r:id="rId15"/>
      <w:pgSz w:w="11906" w:h="16838"/>
      <w:pgMar w:top="567" w:right="567" w:bottom="567" w:left="567" w:header="709" w:footer="214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66388" w14:textId="77777777" w:rsidR="00F6503F" w:rsidRDefault="00F6503F" w:rsidP="000434C7">
      <w:pPr>
        <w:spacing w:after="0" w:line="240" w:lineRule="auto"/>
      </w:pPr>
      <w:r>
        <w:separator/>
      </w:r>
    </w:p>
  </w:endnote>
  <w:endnote w:type="continuationSeparator" w:id="0">
    <w:p w14:paraId="5C2F1FE2" w14:textId="77777777" w:rsidR="00F6503F" w:rsidRDefault="00F6503F" w:rsidP="00043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B249373-0AB3-4796-AE7E-96E8FFE7B46C}"/>
    <w:embedBold r:id="rId2" w:fontKey="{76A7EB79-2BE7-4086-9DF0-C51677A4D3C6}"/>
    <w:embedItalic r:id="rId3" w:fontKey="{9DB4227B-6918-425E-8706-958048F0BC76}"/>
    <w:embedBoldItalic r:id="rId4" w:fontKey="{16FD408C-F950-4AC6-A873-86DF0038604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charset w:val="B2"/>
    <w:family w:val="auto"/>
    <w:pitch w:val="variable"/>
    <w:sig w:usb0="00002001" w:usb1="80000000" w:usb2="00000008" w:usb3="00000000" w:csb0="00000040" w:csb1="00000000"/>
    <w:embedRegular r:id="rId5" w:fontKey="{7376664E-895A-46B1-8947-873B94FE4C2F}"/>
    <w:embedBold r:id="rId6" w:fontKey="{0FA9FA6E-A676-41E1-BD16-3B0A4A2FA0A1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FFB6DD83-03F3-469D-8DF1-17111871B067}"/>
    <w:embedItalic r:id="rId8" w:fontKey="{E8F9AE79-F495-4405-AA4D-F1BA2DDF352A}"/>
    <w:embedBoldItalic r:id="rId9" w:fontKey="{65222000-3B42-49A6-9D44-69B78D008F65}"/>
  </w:font>
  <w:font w:name="B Lotus">
    <w:charset w:val="B2"/>
    <w:family w:val="auto"/>
    <w:pitch w:val="variable"/>
    <w:sig w:usb0="00002001" w:usb1="80000000" w:usb2="00000008" w:usb3="00000000" w:csb0="00000040" w:csb1="00000000"/>
    <w:embedBold r:id="rId10" w:fontKey="{F702F26D-EAF7-4AD8-A00D-5D89FF2FF64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D12F5C28-B8D4-48F0-8D9A-A1E7EE563EA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42194" w14:textId="77777777" w:rsidR="003B7FC3" w:rsidRDefault="003B7F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B5320" w14:textId="6B77317E" w:rsidR="00090AFE" w:rsidRPr="00090AFE" w:rsidRDefault="00090AFE" w:rsidP="00090AFE">
    <w:pPr>
      <w:pStyle w:val="Footer"/>
      <w:tabs>
        <w:tab w:val="clear" w:pos="4513"/>
        <w:tab w:val="clear" w:pos="9026"/>
      </w:tabs>
      <w:jc w:val="center"/>
      <w:rPr>
        <w:rFonts w:cs="B Nazanin"/>
        <w:b/>
        <w:bCs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15BB7" w14:textId="77777777" w:rsidR="003B7FC3" w:rsidRDefault="003B7F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BB725" w14:textId="77777777" w:rsidR="00F6503F" w:rsidRDefault="00F6503F" w:rsidP="000434C7">
      <w:pPr>
        <w:spacing w:after="0" w:line="240" w:lineRule="auto"/>
      </w:pPr>
      <w:r>
        <w:separator/>
      </w:r>
    </w:p>
  </w:footnote>
  <w:footnote w:type="continuationSeparator" w:id="0">
    <w:p w14:paraId="42F42342" w14:textId="77777777" w:rsidR="00F6503F" w:rsidRDefault="00F6503F" w:rsidP="00043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3E0B3" w14:textId="77777777" w:rsidR="00BF742E" w:rsidRDefault="00F6503F">
    <w:pPr>
      <w:pStyle w:val="Header"/>
    </w:pPr>
    <w:r>
      <w:rPr>
        <w:noProof/>
      </w:rPr>
      <w:pict w14:anchorId="6879802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924719" o:spid="_x0000_s2050" type="#_x0000_t136" style="position:absolute;left:0;text-align:left;margin-left:0;margin-top:0;width:702.35pt;height:56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B Nazanin&quot;;font-size:1pt" string="طراحي فرم: عبدالمهدي خواجه http://gmp.rozblog.com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bidiVisual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71"/>
      <w:gridCol w:w="273"/>
      <w:gridCol w:w="2587"/>
      <w:gridCol w:w="1430"/>
      <w:gridCol w:w="2291"/>
      <w:gridCol w:w="1160"/>
      <w:gridCol w:w="139"/>
      <w:gridCol w:w="282"/>
      <w:gridCol w:w="413"/>
      <w:gridCol w:w="588"/>
      <w:gridCol w:w="240"/>
      <w:gridCol w:w="668"/>
    </w:tblGrid>
    <w:tr w:rsidR="000434C7" w:rsidRPr="000F4C89" w14:paraId="0B1EB501" w14:textId="77777777" w:rsidTr="0067167C">
      <w:tc>
        <w:tcPr>
          <w:tcW w:w="3618" w:type="dxa"/>
          <w:gridSpan w:val="3"/>
          <w:tcBorders>
            <w:top w:val="double" w:sz="4" w:space="0" w:color="auto"/>
            <w:bottom w:val="dashSmallGap" w:sz="2" w:space="0" w:color="FBD4B4" w:themeColor="accent6" w:themeTint="66"/>
            <w:right w:val="dashSmallGap" w:sz="2" w:space="0" w:color="FBD4B4" w:themeColor="accent6" w:themeTint="66"/>
          </w:tcBorders>
        </w:tcPr>
        <w:p w14:paraId="1A7C2DED" w14:textId="77777777" w:rsidR="000434C7" w:rsidRPr="000F4C89" w:rsidRDefault="000434C7" w:rsidP="00CA2477">
          <w:pPr>
            <w:rPr>
              <w:rFonts w:cs="B Nazanin"/>
              <w:sz w:val="20"/>
              <w:szCs w:val="20"/>
              <w:rtl/>
            </w:rPr>
          </w:pPr>
          <w:r w:rsidRPr="000F4C89">
            <w:rPr>
              <w:rFonts w:cs="B Nazanin" w:hint="cs"/>
              <w:sz w:val="20"/>
              <w:szCs w:val="20"/>
              <w:rtl/>
            </w:rPr>
            <w:t>نام:</w:t>
          </w:r>
        </w:p>
      </w:tc>
      <w:tc>
        <w:tcPr>
          <w:tcW w:w="3817" w:type="dxa"/>
          <w:gridSpan w:val="2"/>
          <w:tcBorders>
            <w:top w:val="double" w:sz="4" w:space="0" w:color="auto"/>
            <w:left w:val="dashSmallGap" w:sz="2" w:space="0" w:color="FBD4B4" w:themeColor="accent6" w:themeTint="66"/>
            <w:bottom w:val="dashSmallGap" w:sz="2" w:space="0" w:color="FBD4B4" w:themeColor="accent6" w:themeTint="66"/>
            <w:right w:val="dashSmallGap" w:sz="2" w:space="0" w:color="FBD4B4" w:themeColor="accent6" w:themeTint="66"/>
          </w:tcBorders>
        </w:tcPr>
        <w:p w14:paraId="28FA9D76" w14:textId="77777777" w:rsidR="000434C7" w:rsidRPr="000F4C89" w:rsidRDefault="000434C7" w:rsidP="00CA2477">
          <w:pPr>
            <w:jc w:val="center"/>
            <w:rPr>
              <w:rFonts w:cs="B Nazanin"/>
              <w:sz w:val="20"/>
              <w:szCs w:val="20"/>
              <w:rtl/>
            </w:rPr>
          </w:pPr>
          <w:r w:rsidRPr="000F4C89">
            <w:rPr>
              <w:rFonts w:cs="B Nazanin" w:hint="cs"/>
              <w:sz w:val="20"/>
              <w:szCs w:val="20"/>
              <w:rtl/>
            </w:rPr>
            <w:t>باسمه تعالي</w:t>
          </w:r>
        </w:p>
      </w:tc>
      <w:tc>
        <w:tcPr>
          <w:tcW w:w="1318" w:type="dxa"/>
          <w:gridSpan w:val="2"/>
          <w:tcBorders>
            <w:top w:val="double" w:sz="4" w:space="0" w:color="auto"/>
            <w:left w:val="dashSmallGap" w:sz="2" w:space="0" w:color="FBD4B4" w:themeColor="accent6" w:themeTint="66"/>
            <w:bottom w:val="dashSmallGap" w:sz="2" w:space="0" w:color="FBD4B4" w:themeColor="accent6" w:themeTint="66"/>
            <w:right w:val="dashSmallGap" w:sz="2" w:space="0" w:color="FBD4B4" w:themeColor="accent6" w:themeTint="66"/>
          </w:tcBorders>
        </w:tcPr>
        <w:p w14:paraId="317792D5" w14:textId="77777777" w:rsidR="000434C7" w:rsidRPr="000F4C89" w:rsidRDefault="000434C7" w:rsidP="0067167C">
          <w:pPr>
            <w:jc w:val="right"/>
            <w:rPr>
              <w:rFonts w:cs="B Nazanin"/>
              <w:sz w:val="20"/>
              <w:szCs w:val="20"/>
              <w:rtl/>
            </w:rPr>
          </w:pPr>
        </w:p>
      </w:tc>
      <w:tc>
        <w:tcPr>
          <w:tcW w:w="709" w:type="dxa"/>
          <w:gridSpan w:val="2"/>
          <w:tcBorders>
            <w:top w:val="double" w:sz="4" w:space="0" w:color="auto"/>
            <w:left w:val="dashSmallGap" w:sz="2" w:space="0" w:color="FBD4B4" w:themeColor="accent6" w:themeTint="66"/>
            <w:bottom w:val="dashSmallGap" w:sz="2" w:space="0" w:color="FBD4B4" w:themeColor="accent6" w:themeTint="66"/>
            <w:right w:val="dashSmallGap" w:sz="2" w:space="0" w:color="FBD4B4" w:themeColor="accent6" w:themeTint="66"/>
          </w:tcBorders>
        </w:tcPr>
        <w:p w14:paraId="5348BC7C" w14:textId="77777777" w:rsidR="000434C7" w:rsidRPr="000F4C89" w:rsidRDefault="000434C7" w:rsidP="00CA2477">
          <w:pPr>
            <w:jc w:val="center"/>
            <w:rPr>
              <w:rFonts w:cs="B Nazanin"/>
              <w:b/>
              <w:bCs/>
              <w:sz w:val="20"/>
              <w:szCs w:val="20"/>
              <w:rtl/>
            </w:rPr>
          </w:pPr>
        </w:p>
      </w:tc>
      <w:tc>
        <w:tcPr>
          <w:tcW w:w="602" w:type="dxa"/>
          <w:tcBorders>
            <w:top w:val="double" w:sz="4" w:space="0" w:color="auto"/>
            <w:left w:val="dashSmallGap" w:sz="2" w:space="0" w:color="FBD4B4" w:themeColor="accent6" w:themeTint="66"/>
            <w:bottom w:val="dashSmallGap" w:sz="2" w:space="0" w:color="FBD4B4" w:themeColor="accent6" w:themeTint="66"/>
            <w:right w:val="dashSmallGap" w:sz="2" w:space="0" w:color="FBD4B4" w:themeColor="accent6" w:themeTint="66"/>
          </w:tcBorders>
        </w:tcPr>
        <w:p w14:paraId="2873C959" w14:textId="77777777" w:rsidR="000434C7" w:rsidRPr="000F4C89" w:rsidRDefault="000434C7" w:rsidP="00CA2477">
          <w:pPr>
            <w:rPr>
              <w:rFonts w:cs="B Nazanin"/>
              <w:sz w:val="20"/>
              <w:szCs w:val="20"/>
              <w:rtl/>
            </w:rPr>
          </w:pPr>
        </w:p>
      </w:tc>
      <w:tc>
        <w:tcPr>
          <w:tcW w:w="924" w:type="dxa"/>
          <w:gridSpan w:val="2"/>
          <w:tcBorders>
            <w:top w:val="double" w:sz="4" w:space="0" w:color="auto"/>
            <w:left w:val="dashSmallGap" w:sz="2" w:space="0" w:color="FBD4B4" w:themeColor="accent6" w:themeTint="66"/>
            <w:bottom w:val="dashSmallGap" w:sz="2" w:space="0" w:color="FBD4B4" w:themeColor="accent6" w:themeTint="66"/>
          </w:tcBorders>
        </w:tcPr>
        <w:p w14:paraId="7D002F2C" w14:textId="77777777" w:rsidR="000434C7" w:rsidRPr="000F4C89" w:rsidRDefault="000434C7" w:rsidP="00CA2477">
          <w:pPr>
            <w:rPr>
              <w:rFonts w:cs="B Nazanin"/>
              <w:sz w:val="20"/>
              <w:szCs w:val="20"/>
              <w:rtl/>
            </w:rPr>
          </w:pPr>
        </w:p>
      </w:tc>
    </w:tr>
    <w:tr w:rsidR="000434C7" w:rsidRPr="000F4C89" w14:paraId="52AD9BEC" w14:textId="77777777" w:rsidTr="00BF742E">
      <w:tc>
        <w:tcPr>
          <w:tcW w:w="3618" w:type="dxa"/>
          <w:gridSpan w:val="3"/>
          <w:tcBorders>
            <w:top w:val="dashSmallGap" w:sz="2" w:space="0" w:color="FBD4B4" w:themeColor="accent6" w:themeTint="66"/>
            <w:bottom w:val="dashSmallGap" w:sz="2" w:space="0" w:color="FBD4B4" w:themeColor="accent6" w:themeTint="66"/>
            <w:right w:val="dashSmallGap" w:sz="2" w:space="0" w:color="FBD4B4" w:themeColor="accent6" w:themeTint="66"/>
          </w:tcBorders>
        </w:tcPr>
        <w:p w14:paraId="3412B152" w14:textId="77777777" w:rsidR="000434C7" w:rsidRPr="000F4C89" w:rsidRDefault="000434C7" w:rsidP="00947073">
          <w:pPr>
            <w:rPr>
              <w:rFonts w:cs="B Nazanin"/>
              <w:sz w:val="20"/>
              <w:szCs w:val="20"/>
              <w:rtl/>
            </w:rPr>
          </w:pPr>
          <w:r w:rsidRPr="000F4C89">
            <w:rPr>
              <w:rFonts w:cs="B Nazanin" w:hint="cs"/>
              <w:sz w:val="20"/>
              <w:szCs w:val="20"/>
              <w:rtl/>
            </w:rPr>
            <w:t>نام</w:t>
          </w:r>
          <w:r w:rsidR="00947073">
            <w:rPr>
              <w:rFonts w:cs="B Nazanin" w:hint="cs"/>
              <w:sz w:val="20"/>
              <w:szCs w:val="20"/>
              <w:rtl/>
            </w:rPr>
            <w:t>‌</w:t>
          </w:r>
          <w:r w:rsidRPr="000F4C89">
            <w:rPr>
              <w:rFonts w:cs="B Nazanin" w:hint="cs"/>
              <w:sz w:val="20"/>
              <w:szCs w:val="20"/>
              <w:rtl/>
            </w:rPr>
            <w:t>خانوادگي:</w:t>
          </w:r>
        </w:p>
      </w:tc>
      <w:tc>
        <w:tcPr>
          <w:tcW w:w="3817" w:type="dxa"/>
          <w:gridSpan w:val="2"/>
          <w:tcBorders>
            <w:top w:val="dashSmallGap" w:sz="2" w:space="0" w:color="FBD4B4" w:themeColor="accent6" w:themeTint="66"/>
            <w:left w:val="dashSmallGap" w:sz="2" w:space="0" w:color="FBD4B4" w:themeColor="accent6" w:themeTint="66"/>
            <w:bottom w:val="dashSmallGap" w:sz="2" w:space="0" w:color="FBD4B4" w:themeColor="accent6" w:themeTint="66"/>
            <w:right w:val="dashSmallGap" w:sz="2" w:space="0" w:color="FBD4B4" w:themeColor="accent6" w:themeTint="66"/>
          </w:tcBorders>
        </w:tcPr>
        <w:p w14:paraId="4C2954FB" w14:textId="77777777" w:rsidR="000434C7" w:rsidRPr="000F4C89" w:rsidRDefault="000434C7" w:rsidP="007F1A07">
          <w:pPr>
            <w:jc w:val="center"/>
            <w:rPr>
              <w:rFonts w:cs="B Nazanin"/>
              <w:sz w:val="20"/>
              <w:szCs w:val="20"/>
              <w:rtl/>
            </w:rPr>
          </w:pPr>
          <w:r w:rsidRPr="000F4C89">
            <w:rPr>
              <w:rFonts w:cs="B Nazanin" w:hint="cs"/>
              <w:sz w:val="20"/>
              <w:szCs w:val="20"/>
              <w:rtl/>
            </w:rPr>
            <w:t xml:space="preserve">مديريت آموزش و پرورش شهرستان </w:t>
          </w:r>
        </w:p>
      </w:tc>
      <w:tc>
        <w:tcPr>
          <w:tcW w:w="1177" w:type="dxa"/>
          <w:tcBorders>
            <w:top w:val="dashSmallGap" w:sz="2" w:space="0" w:color="FBD4B4" w:themeColor="accent6" w:themeTint="66"/>
            <w:left w:val="dashSmallGap" w:sz="2" w:space="0" w:color="FBD4B4" w:themeColor="accent6" w:themeTint="66"/>
            <w:bottom w:val="dashSmallGap" w:sz="2" w:space="0" w:color="FBD4B4" w:themeColor="accent6" w:themeTint="66"/>
            <w:right w:val="dashSmallGap" w:sz="2" w:space="0" w:color="FBD4B4" w:themeColor="accent6" w:themeTint="66"/>
          </w:tcBorders>
        </w:tcPr>
        <w:p w14:paraId="68ADF1E1" w14:textId="77777777" w:rsidR="000434C7" w:rsidRPr="000F4C89" w:rsidRDefault="000434C7" w:rsidP="00CA2477">
          <w:pPr>
            <w:rPr>
              <w:rFonts w:cs="B Nazanin"/>
              <w:sz w:val="20"/>
              <w:szCs w:val="20"/>
              <w:rtl/>
            </w:rPr>
          </w:pPr>
          <w:r w:rsidRPr="000F4C89">
            <w:rPr>
              <w:rFonts w:cs="B Nazanin" w:hint="cs"/>
              <w:sz w:val="20"/>
              <w:szCs w:val="20"/>
              <w:rtl/>
            </w:rPr>
            <w:t>تاريخ امتحان:</w:t>
          </w:r>
        </w:p>
      </w:tc>
      <w:tc>
        <w:tcPr>
          <w:tcW w:w="2376" w:type="dxa"/>
          <w:gridSpan w:val="6"/>
          <w:tcBorders>
            <w:top w:val="dashSmallGap" w:sz="2" w:space="0" w:color="FBD4B4" w:themeColor="accent6" w:themeTint="66"/>
            <w:left w:val="dashSmallGap" w:sz="2" w:space="0" w:color="FBD4B4" w:themeColor="accent6" w:themeTint="66"/>
            <w:bottom w:val="dashSmallGap" w:sz="2" w:space="0" w:color="FBD4B4" w:themeColor="accent6" w:themeTint="66"/>
          </w:tcBorders>
        </w:tcPr>
        <w:p w14:paraId="742536A0" w14:textId="77777777" w:rsidR="000434C7" w:rsidRPr="000F4C89" w:rsidRDefault="000434C7" w:rsidP="00CA2477">
          <w:pPr>
            <w:rPr>
              <w:rFonts w:cs="B Nazanin"/>
              <w:sz w:val="20"/>
              <w:szCs w:val="20"/>
              <w:rtl/>
            </w:rPr>
          </w:pPr>
          <w:r w:rsidRPr="000F4C89">
            <w:rPr>
              <w:rFonts w:cs="B Nazanin" w:hint="cs"/>
              <w:sz w:val="20"/>
              <w:szCs w:val="20"/>
              <w:rtl/>
            </w:rPr>
            <w:t>#</w:t>
          </w:r>
        </w:p>
      </w:tc>
    </w:tr>
    <w:tr w:rsidR="000434C7" w:rsidRPr="000F4C89" w14:paraId="3A7972C5" w14:textId="77777777" w:rsidTr="00BF742E">
      <w:tc>
        <w:tcPr>
          <w:tcW w:w="3618" w:type="dxa"/>
          <w:gridSpan w:val="3"/>
          <w:tcBorders>
            <w:top w:val="dashSmallGap" w:sz="2" w:space="0" w:color="FBD4B4" w:themeColor="accent6" w:themeTint="66"/>
            <w:bottom w:val="dashSmallGap" w:sz="2" w:space="0" w:color="FBD4B4" w:themeColor="accent6" w:themeTint="66"/>
            <w:right w:val="dashSmallGap" w:sz="2" w:space="0" w:color="FBD4B4" w:themeColor="accent6" w:themeTint="66"/>
          </w:tcBorders>
        </w:tcPr>
        <w:p w14:paraId="69439A0D" w14:textId="77777777" w:rsidR="000434C7" w:rsidRPr="000F4C89" w:rsidRDefault="000434C7" w:rsidP="00CA2477">
          <w:pPr>
            <w:rPr>
              <w:rFonts w:cs="B Nazanin"/>
              <w:sz w:val="20"/>
              <w:szCs w:val="20"/>
              <w:rtl/>
            </w:rPr>
          </w:pPr>
          <w:r w:rsidRPr="000F4C89">
            <w:rPr>
              <w:rFonts w:cs="B Nazanin" w:hint="cs"/>
              <w:sz w:val="20"/>
              <w:szCs w:val="20"/>
              <w:rtl/>
            </w:rPr>
            <w:t>نام پدر:</w:t>
          </w:r>
        </w:p>
      </w:tc>
      <w:tc>
        <w:tcPr>
          <w:tcW w:w="1450" w:type="dxa"/>
          <w:tcBorders>
            <w:top w:val="dashSmallGap" w:sz="2" w:space="0" w:color="FBD4B4" w:themeColor="accent6" w:themeTint="66"/>
            <w:left w:val="dashSmallGap" w:sz="2" w:space="0" w:color="FBD4B4" w:themeColor="accent6" w:themeTint="66"/>
            <w:bottom w:val="dashSmallGap" w:sz="2" w:space="0" w:color="FBD4B4" w:themeColor="accent6" w:themeTint="66"/>
            <w:right w:val="dashSmallGap" w:sz="2" w:space="0" w:color="FBD4B4" w:themeColor="accent6" w:themeTint="66"/>
          </w:tcBorders>
        </w:tcPr>
        <w:p w14:paraId="6179E573" w14:textId="77777777" w:rsidR="000434C7" w:rsidRPr="000F4C89" w:rsidRDefault="000434C7" w:rsidP="00CA2477">
          <w:pPr>
            <w:jc w:val="right"/>
            <w:rPr>
              <w:rFonts w:cs="B Nazanin"/>
              <w:b/>
              <w:bCs/>
              <w:sz w:val="20"/>
              <w:szCs w:val="20"/>
              <w:rtl/>
            </w:rPr>
          </w:pPr>
          <w:r w:rsidRPr="000F4C89">
            <w:rPr>
              <w:rFonts w:cs="B Nazanin" w:hint="cs"/>
              <w:b/>
              <w:bCs/>
              <w:sz w:val="20"/>
              <w:szCs w:val="20"/>
              <w:rtl/>
            </w:rPr>
            <w:t>آموزشگاه:</w:t>
          </w:r>
        </w:p>
      </w:tc>
      <w:tc>
        <w:tcPr>
          <w:tcW w:w="2367" w:type="dxa"/>
          <w:tcBorders>
            <w:top w:val="dashSmallGap" w:sz="2" w:space="0" w:color="FBD4B4" w:themeColor="accent6" w:themeTint="66"/>
            <w:left w:val="dashSmallGap" w:sz="2" w:space="0" w:color="FBD4B4" w:themeColor="accent6" w:themeTint="66"/>
            <w:bottom w:val="dashSmallGap" w:sz="2" w:space="0" w:color="FBD4B4" w:themeColor="accent6" w:themeTint="66"/>
            <w:right w:val="dashSmallGap" w:sz="2" w:space="0" w:color="FBD4B4" w:themeColor="accent6" w:themeTint="66"/>
          </w:tcBorders>
        </w:tcPr>
        <w:p w14:paraId="1C6448DE" w14:textId="77777777" w:rsidR="000434C7" w:rsidRPr="000F4C89" w:rsidRDefault="000434C7" w:rsidP="00CA2477">
          <w:pPr>
            <w:rPr>
              <w:rFonts w:cs="B Nazanin"/>
              <w:b/>
              <w:bCs/>
              <w:sz w:val="20"/>
              <w:szCs w:val="20"/>
              <w:rtl/>
            </w:rPr>
          </w:pPr>
          <w:r w:rsidRPr="000F4C89">
            <w:rPr>
              <w:rFonts w:cs="B Nazanin" w:hint="cs"/>
              <w:b/>
              <w:bCs/>
              <w:sz w:val="20"/>
              <w:szCs w:val="20"/>
              <w:rtl/>
            </w:rPr>
            <w:t>#</w:t>
          </w:r>
        </w:p>
      </w:tc>
      <w:tc>
        <w:tcPr>
          <w:tcW w:w="1177" w:type="dxa"/>
          <w:tcBorders>
            <w:top w:val="dashSmallGap" w:sz="2" w:space="0" w:color="FBD4B4" w:themeColor="accent6" w:themeTint="66"/>
            <w:left w:val="dashSmallGap" w:sz="2" w:space="0" w:color="FBD4B4" w:themeColor="accent6" w:themeTint="66"/>
            <w:bottom w:val="dashSmallGap" w:sz="2" w:space="0" w:color="FBD4B4" w:themeColor="accent6" w:themeTint="66"/>
            <w:right w:val="dashSmallGap" w:sz="2" w:space="0" w:color="FBD4B4" w:themeColor="accent6" w:themeTint="66"/>
          </w:tcBorders>
        </w:tcPr>
        <w:p w14:paraId="4E4C2931" w14:textId="77777777" w:rsidR="000434C7" w:rsidRPr="000F4C89" w:rsidRDefault="000434C7" w:rsidP="00CA2477">
          <w:pPr>
            <w:rPr>
              <w:rFonts w:cs="B Nazanin"/>
              <w:sz w:val="20"/>
              <w:szCs w:val="20"/>
              <w:rtl/>
            </w:rPr>
          </w:pPr>
          <w:r w:rsidRPr="000F4C89">
            <w:rPr>
              <w:rFonts w:cs="B Nazanin" w:hint="cs"/>
              <w:sz w:val="20"/>
              <w:szCs w:val="20"/>
              <w:rtl/>
            </w:rPr>
            <w:t>ساعت برگزاري:</w:t>
          </w:r>
        </w:p>
      </w:tc>
      <w:tc>
        <w:tcPr>
          <w:tcW w:w="2376" w:type="dxa"/>
          <w:gridSpan w:val="6"/>
          <w:tcBorders>
            <w:top w:val="dashSmallGap" w:sz="2" w:space="0" w:color="FBD4B4" w:themeColor="accent6" w:themeTint="66"/>
            <w:left w:val="dashSmallGap" w:sz="2" w:space="0" w:color="FBD4B4" w:themeColor="accent6" w:themeTint="66"/>
            <w:bottom w:val="dashSmallGap" w:sz="2" w:space="0" w:color="FBD4B4" w:themeColor="accent6" w:themeTint="66"/>
          </w:tcBorders>
        </w:tcPr>
        <w:p w14:paraId="5AD50DA6" w14:textId="77777777" w:rsidR="000434C7" w:rsidRPr="000F4C89" w:rsidRDefault="000434C7" w:rsidP="00CA2477">
          <w:pPr>
            <w:rPr>
              <w:rFonts w:cs="B Nazanin"/>
              <w:sz w:val="20"/>
              <w:szCs w:val="20"/>
              <w:rtl/>
            </w:rPr>
          </w:pPr>
          <w:r w:rsidRPr="000F4C89">
            <w:rPr>
              <w:rFonts w:cs="B Nazanin" w:hint="cs"/>
              <w:sz w:val="20"/>
              <w:szCs w:val="20"/>
              <w:rtl/>
            </w:rPr>
            <w:t>#</w:t>
          </w:r>
        </w:p>
      </w:tc>
    </w:tr>
    <w:tr w:rsidR="000434C7" w:rsidRPr="000F4C89" w14:paraId="761455D3" w14:textId="77777777" w:rsidTr="00BF742E">
      <w:tc>
        <w:tcPr>
          <w:tcW w:w="3618" w:type="dxa"/>
          <w:gridSpan w:val="3"/>
          <w:tcBorders>
            <w:top w:val="dashSmallGap" w:sz="2" w:space="0" w:color="FBD4B4" w:themeColor="accent6" w:themeTint="66"/>
            <w:bottom w:val="dashSmallGap" w:sz="2" w:space="0" w:color="FBD4B4" w:themeColor="accent6" w:themeTint="66"/>
            <w:right w:val="dashSmallGap" w:sz="2" w:space="0" w:color="FBD4B4" w:themeColor="accent6" w:themeTint="66"/>
          </w:tcBorders>
        </w:tcPr>
        <w:p w14:paraId="6034C4C2" w14:textId="77777777" w:rsidR="000434C7" w:rsidRPr="000F4C89" w:rsidRDefault="000434C7" w:rsidP="00CA2477">
          <w:pPr>
            <w:rPr>
              <w:rFonts w:cs="B Nazanin"/>
              <w:sz w:val="20"/>
              <w:szCs w:val="20"/>
              <w:rtl/>
            </w:rPr>
          </w:pPr>
          <w:r w:rsidRPr="000F4C89">
            <w:rPr>
              <w:rFonts w:cs="B Nazanin" w:hint="cs"/>
              <w:sz w:val="20"/>
              <w:szCs w:val="20"/>
              <w:rtl/>
            </w:rPr>
            <w:t>شماره دانش‌آموزي:</w:t>
          </w:r>
        </w:p>
      </w:tc>
      <w:tc>
        <w:tcPr>
          <w:tcW w:w="3817" w:type="dxa"/>
          <w:gridSpan w:val="2"/>
          <w:tcBorders>
            <w:top w:val="dashSmallGap" w:sz="2" w:space="0" w:color="FBD4B4" w:themeColor="accent6" w:themeTint="66"/>
            <w:left w:val="dashSmallGap" w:sz="2" w:space="0" w:color="FBD4B4" w:themeColor="accent6" w:themeTint="66"/>
            <w:bottom w:val="dashSmallGap" w:sz="2" w:space="0" w:color="FBD4B4" w:themeColor="accent6" w:themeTint="66"/>
            <w:right w:val="dashSmallGap" w:sz="2" w:space="0" w:color="FBD4B4" w:themeColor="accent6" w:themeTint="66"/>
          </w:tcBorders>
        </w:tcPr>
        <w:p w14:paraId="636D3478" w14:textId="77777777" w:rsidR="000434C7" w:rsidRPr="000F4C89" w:rsidRDefault="000434C7" w:rsidP="00CA2477">
          <w:pPr>
            <w:jc w:val="center"/>
            <w:rPr>
              <w:rFonts w:cs="B Nazanin"/>
              <w:sz w:val="20"/>
              <w:szCs w:val="20"/>
              <w:rtl/>
            </w:rPr>
          </w:pPr>
          <w:r w:rsidRPr="000F4C89">
            <w:rPr>
              <w:rFonts w:cs="B Nazanin" w:hint="cs"/>
              <w:sz w:val="20"/>
              <w:szCs w:val="20"/>
              <w:rtl/>
            </w:rPr>
            <w:t>محل مهر آموزشگاه</w:t>
          </w:r>
        </w:p>
      </w:tc>
      <w:tc>
        <w:tcPr>
          <w:tcW w:w="1177" w:type="dxa"/>
          <w:tcBorders>
            <w:top w:val="dashSmallGap" w:sz="2" w:space="0" w:color="FBD4B4" w:themeColor="accent6" w:themeTint="66"/>
            <w:left w:val="dashSmallGap" w:sz="2" w:space="0" w:color="FBD4B4" w:themeColor="accent6" w:themeTint="66"/>
            <w:bottom w:val="dashSmallGap" w:sz="2" w:space="0" w:color="FBD4B4" w:themeColor="accent6" w:themeTint="66"/>
            <w:right w:val="dashSmallGap" w:sz="2" w:space="0" w:color="FBD4B4" w:themeColor="accent6" w:themeTint="66"/>
          </w:tcBorders>
        </w:tcPr>
        <w:p w14:paraId="6F82D24E" w14:textId="77777777" w:rsidR="000434C7" w:rsidRPr="000F4C89" w:rsidRDefault="000434C7" w:rsidP="00CA2477">
          <w:pPr>
            <w:rPr>
              <w:rFonts w:cs="B Nazanin"/>
              <w:sz w:val="20"/>
              <w:szCs w:val="20"/>
              <w:rtl/>
            </w:rPr>
          </w:pPr>
          <w:r w:rsidRPr="000F4C89">
            <w:rPr>
              <w:rFonts w:cs="B Nazanin" w:hint="cs"/>
              <w:sz w:val="20"/>
              <w:szCs w:val="20"/>
              <w:rtl/>
            </w:rPr>
            <w:t>مدت</w:t>
          </w:r>
          <w:r w:rsidR="0067167C">
            <w:rPr>
              <w:rFonts w:cs="B Nazanin" w:hint="cs"/>
              <w:sz w:val="20"/>
              <w:szCs w:val="20"/>
              <w:rtl/>
            </w:rPr>
            <w:t xml:space="preserve"> امتحان</w:t>
          </w:r>
          <w:r w:rsidRPr="000F4C89">
            <w:rPr>
              <w:rFonts w:cs="B Nazanin" w:hint="cs"/>
              <w:sz w:val="20"/>
              <w:szCs w:val="20"/>
              <w:rtl/>
            </w:rPr>
            <w:t>:</w:t>
          </w:r>
        </w:p>
      </w:tc>
      <w:tc>
        <w:tcPr>
          <w:tcW w:w="425" w:type="dxa"/>
          <w:gridSpan w:val="2"/>
          <w:tcBorders>
            <w:top w:val="dashSmallGap" w:sz="2" w:space="0" w:color="FBD4B4" w:themeColor="accent6" w:themeTint="66"/>
            <w:left w:val="dashSmallGap" w:sz="2" w:space="0" w:color="FBD4B4" w:themeColor="accent6" w:themeTint="66"/>
            <w:bottom w:val="dashSmallGap" w:sz="2" w:space="0" w:color="FBD4B4" w:themeColor="accent6" w:themeTint="66"/>
            <w:right w:val="dashSmallGap" w:sz="2" w:space="0" w:color="FBD4B4" w:themeColor="accent6" w:themeTint="66"/>
          </w:tcBorders>
        </w:tcPr>
        <w:p w14:paraId="08CAFE10" w14:textId="77777777" w:rsidR="000434C7" w:rsidRPr="007B369F" w:rsidRDefault="000434C7" w:rsidP="00CA2477">
          <w:pPr>
            <w:jc w:val="center"/>
            <w:rPr>
              <w:rFonts w:cs="B Nazanin"/>
              <w:b/>
              <w:bCs/>
              <w:sz w:val="20"/>
              <w:szCs w:val="20"/>
              <w:rtl/>
            </w:rPr>
          </w:pPr>
          <w:r w:rsidRPr="007B369F">
            <w:rPr>
              <w:rFonts w:cs="B Nazanin" w:hint="cs"/>
              <w:b/>
              <w:bCs/>
              <w:sz w:val="20"/>
              <w:szCs w:val="20"/>
              <w:rtl/>
            </w:rPr>
            <w:t>#</w:t>
          </w:r>
        </w:p>
      </w:tc>
      <w:tc>
        <w:tcPr>
          <w:tcW w:w="1951" w:type="dxa"/>
          <w:gridSpan w:val="4"/>
          <w:tcBorders>
            <w:top w:val="dashSmallGap" w:sz="2" w:space="0" w:color="FBD4B4" w:themeColor="accent6" w:themeTint="66"/>
            <w:left w:val="dashSmallGap" w:sz="2" w:space="0" w:color="FBD4B4" w:themeColor="accent6" w:themeTint="66"/>
            <w:bottom w:val="dashSmallGap" w:sz="2" w:space="0" w:color="FBD4B4" w:themeColor="accent6" w:themeTint="66"/>
          </w:tcBorders>
        </w:tcPr>
        <w:p w14:paraId="6E816BE0" w14:textId="77777777" w:rsidR="000434C7" w:rsidRPr="007B369F" w:rsidRDefault="000434C7" w:rsidP="00CA2477">
          <w:pPr>
            <w:rPr>
              <w:rFonts w:cs="B Nazanin"/>
              <w:b/>
              <w:bCs/>
              <w:sz w:val="20"/>
              <w:szCs w:val="20"/>
              <w:rtl/>
            </w:rPr>
          </w:pPr>
          <w:r w:rsidRPr="007B369F">
            <w:rPr>
              <w:rFonts w:cs="B Nazanin" w:hint="cs"/>
              <w:b/>
              <w:bCs/>
              <w:sz w:val="20"/>
              <w:szCs w:val="20"/>
              <w:rtl/>
            </w:rPr>
            <w:t>دقيقه</w:t>
          </w:r>
        </w:p>
      </w:tc>
    </w:tr>
    <w:tr w:rsidR="000434C7" w:rsidRPr="000F4C89" w14:paraId="637F8F5C" w14:textId="77777777" w:rsidTr="0067167C">
      <w:tc>
        <w:tcPr>
          <w:tcW w:w="957" w:type="dxa"/>
          <w:gridSpan w:val="2"/>
          <w:tcBorders>
            <w:top w:val="dashSmallGap" w:sz="2" w:space="0" w:color="FBD4B4" w:themeColor="accent6" w:themeTint="66"/>
            <w:bottom w:val="double" w:sz="4" w:space="0" w:color="auto"/>
            <w:right w:val="dashSmallGap" w:sz="2" w:space="0" w:color="FBD4B4" w:themeColor="accent6" w:themeTint="66"/>
          </w:tcBorders>
        </w:tcPr>
        <w:p w14:paraId="052D7DC3" w14:textId="77777777" w:rsidR="000434C7" w:rsidRPr="000F4C89" w:rsidRDefault="000434C7" w:rsidP="00CA2477">
          <w:pPr>
            <w:rPr>
              <w:rFonts w:cs="B Nazanin"/>
              <w:sz w:val="20"/>
              <w:szCs w:val="20"/>
              <w:rtl/>
            </w:rPr>
          </w:pPr>
          <w:r w:rsidRPr="000F4C89">
            <w:rPr>
              <w:rFonts w:cs="B Nazanin" w:hint="cs"/>
              <w:sz w:val="20"/>
              <w:szCs w:val="20"/>
              <w:rtl/>
            </w:rPr>
            <w:t>نام درس:</w:t>
          </w:r>
        </w:p>
      </w:tc>
      <w:tc>
        <w:tcPr>
          <w:tcW w:w="2661" w:type="dxa"/>
          <w:tcBorders>
            <w:top w:val="dashSmallGap" w:sz="2" w:space="0" w:color="FBD4B4" w:themeColor="accent6" w:themeTint="66"/>
            <w:left w:val="dashSmallGap" w:sz="2" w:space="0" w:color="FBD4B4" w:themeColor="accent6" w:themeTint="66"/>
            <w:bottom w:val="double" w:sz="4" w:space="0" w:color="auto"/>
            <w:right w:val="dashSmallGap" w:sz="2" w:space="0" w:color="FBD4B4" w:themeColor="accent6" w:themeTint="66"/>
          </w:tcBorders>
        </w:tcPr>
        <w:p w14:paraId="3D3E49ED" w14:textId="77777777" w:rsidR="000434C7" w:rsidRPr="000F4C89" w:rsidRDefault="008475DB" w:rsidP="00AC02AB">
          <w:pPr>
            <w:rPr>
              <w:rFonts w:cs="B Nazanin"/>
              <w:b/>
              <w:bCs/>
              <w:sz w:val="20"/>
              <w:szCs w:val="20"/>
              <w:rtl/>
            </w:rPr>
          </w:pPr>
          <w:r>
            <w:rPr>
              <w:rFonts w:cs="B Nazanin" w:hint="cs"/>
              <w:b/>
              <w:bCs/>
              <w:sz w:val="20"/>
              <w:szCs w:val="20"/>
              <w:rtl/>
            </w:rPr>
            <w:t xml:space="preserve">ریاضی </w:t>
          </w:r>
          <w:r w:rsidR="00AC02AB">
            <w:rPr>
              <w:rFonts w:cs="B Nazanin" w:hint="cs"/>
              <w:b/>
              <w:bCs/>
              <w:sz w:val="20"/>
              <w:szCs w:val="20"/>
              <w:rtl/>
            </w:rPr>
            <w:t>هشتم</w:t>
          </w:r>
        </w:p>
      </w:tc>
      <w:tc>
        <w:tcPr>
          <w:tcW w:w="3817" w:type="dxa"/>
          <w:gridSpan w:val="2"/>
          <w:tcBorders>
            <w:top w:val="dashSmallGap" w:sz="2" w:space="0" w:color="FBD4B4" w:themeColor="accent6" w:themeTint="66"/>
            <w:left w:val="dashSmallGap" w:sz="2" w:space="0" w:color="FBD4B4" w:themeColor="accent6" w:themeTint="66"/>
            <w:bottom w:val="double" w:sz="4" w:space="0" w:color="auto"/>
            <w:right w:val="dashSmallGap" w:sz="2" w:space="0" w:color="FBD4B4" w:themeColor="accent6" w:themeTint="66"/>
          </w:tcBorders>
        </w:tcPr>
        <w:p w14:paraId="19A6E9C2" w14:textId="77777777" w:rsidR="000434C7" w:rsidRPr="000434C7" w:rsidRDefault="000434C7" w:rsidP="00CA2477">
          <w:pPr>
            <w:jc w:val="center"/>
            <w:rPr>
              <w:rFonts w:cs="B Nazanin"/>
              <w:b/>
              <w:bCs/>
              <w:sz w:val="20"/>
              <w:szCs w:val="20"/>
              <w:rtl/>
            </w:rPr>
          </w:pPr>
          <w:r w:rsidRPr="000434C7">
            <w:rPr>
              <w:rFonts w:cs="B Nazanin" w:hint="cs"/>
              <w:b/>
              <w:bCs/>
              <w:sz w:val="20"/>
              <w:szCs w:val="20"/>
              <w:rtl/>
            </w:rPr>
            <w:t xml:space="preserve">شماره صفحه: </w:t>
          </w:r>
          <w:r w:rsidRPr="000434C7">
            <w:rPr>
              <w:b/>
              <w:bCs/>
              <w:sz w:val="24"/>
              <w:szCs w:val="24"/>
            </w:rPr>
            <w:fldChar w:fldCharType="begin"/>
          </w:r>
          <w:r w:rsidRPr="000434C7">
            <w:rPr>
              <w:b/>
              <w:bCs/>
            </w:rPr>
            <w:instrText>PAGE</w:instrText>
          </w:r>
          <w:r w:rsidRPr="000434C7">
            <w:rPr>
              <w:b/>
              <w:bCs/>
              <w:sz w:val="24"/>
              <w:szCs w:val="24"/>
            </w:rPr>
            <w:fldChar w:fldCharType="separate"/>
          </w:r>
          <w:r w:rsidR="00984A63">
            <w:rPr>
              <w:b/>
              <w:bCs/>
              <w:noProof/>
              <w:sz w:val="24"/>
              <w:szCs w:val="24"/>
              <w:rtl/>
            </w:rPr>
            <w:t>1</w:t>
          </w:r>
          <w:r w:rsidRPr="000434C7">
            <w:rPr>
              <w:b/>
              <w:bCs/>
              <w:sz w:val="24"/>
              <w:szCs w:val="24"/>
            </w:rPr>
            <w:fldChar w:fldCharType="end"/>
          </w:r>
        </w:p>
      </w:tc>
      <w:tc>
        <w:tcPr>
          <w:tcW w:w="3553" w:type="dxa"/>
          <w:gridSpan w:val="7"/>
          <w:tcBorders>
            <w:top w:val="dashSmallGap" w:sz="2" w:space="0" w:color="FBD4B4" w:themeColor="accent6" w:themeTint="66"/>
            <w:left w:val="dashSmallGap" w:sz="2" w:space="0" w:color="FBD4B4" w:themeColor="accent6" w:themeTint="66"/>
            <w:bottom w:val="double" w:sz="4" w:space="0" w:color="auto"/>
          </w:tcBorders>
        </w:tcPr>
        <w:p w14:paraId="33627717" w14:textId="77777777" w:rsidR="000434C7" w:rsidRPr="000434C7" w:rsidRDefault="000434C7" w:rsidP="00AC02AB">
          <w:pPr>
            <w:rPr>
              <w:rFonts w:cs="B Nazanin"/>
              <w:b/>
              <w:bCs/>
              <w:sz w:val="20"/>
              <w:szCs w:val="20"/>
              <w:rtl/>
            </w:rPr>
          </w:pPr>
          <w:r w:rsidRPr="000434C7">
            <w:rPr>
              <w:rFonts w:cs="B Nazanin" w:hint="cs"/>
              <w:b/>
              <w:bCs/>
              <w:sz w:val="20"/>
              <w:szCs w:val="20"/>
              <w:rtl/>
            </w:rPr>
            <w:t xml:space="preserve">تعداد صفحه: </w:t>
          </w:r>
          <w:r w:rsidR="00AC02AB">
            <w:rPr>
              <w:b/>
              <w:bCs/>
              <w:sz w:val="24"/>
              <w:szCs w:val="24"/>
            </w:rPr>
            <w:t>2</w:t>
          </w:r>
        </w:p>
      </w:tc>
    </w:tr>
    <w:tr w:rsidR="000434C7" w:rsidRPr="000F4C89" w14:paraId="2C927FBD" w14:textId="77777777" w:rsidTr="00CA2477">
      <w:tc>
        <w:tcPr>
          <w:tcW w:w="674" w:type="dxa"/>
          <w:tcBorders>
            <w:top w:val="double" w:sz="4" w:space="0" w:color="auto"/>
            <w:bottom w:val="double" w:sz="4" w:space="0" w:color="auto"/>
            <w:right w:val="single" w:sz="4" w:space="0" w:color="auto"/>
          </w:tcBorders>
        </w:tcPr>
        <w:p w14:paraId="2FABACBE" w14:textId="77777777" w:rsidR="000434C7" w:rsidRPr="000F4C89" w:rsidRDefault="000434C7" w:rsidP="000434C7">
          <w:pPr>
            <w:jc w:val="center"/>
            <w:rPr>
              <w:rFonts w:cs="B Nazanin"/>
              <w:b/>
              <w:bCs/>
              <w:sz w:val="20"/>
              <w:szCs w:val="20"/>
              <w:rtl/>
            </w:rPr>
          </w:pPr>
          <w:r w:rsidRPr="000F4C89">
            <w:rPr>
              <w:rFonts w:cs="B Nazanin" w:hint="cs"/>
              <w:b/>
              <w:bCs/>
              <w:sz w:val="20"/>
              <w:szCs w:val="20"/>
              <w:rtl/>
            </w:rPr>
            <w:t>رديف</w:t>
          </w:r>
        </w:p>
      </w:tc>
      <w:tc>
        <w:tcPr>
          <w:tcW w:w="9639" w:type="dxa"/>
          <w:gridSpan w:val="10"/>
          <w:tcBorders>
            <w:top w:val="double" w:sz="4" w:space="0" w:color="auto"/>
            <w:left w:val="single" w:sz="4" w:space="0" w:color="auto"/>
            <w:bottom w:val="double" w:sz="4" w:space="0" w:color="auto"/>
            <w:right w:val="single" w:sz="4" w:space="0" w:color="auto"/>
          </w:tcBorders>
        </w:tcPr>
        <w:p w14:paraId="680EB336" w14:textId="77777777" w:rsidR="000434C7" w:rsidRPr="000F4C89" w:rsidRDefault="000434C7" w:rsidP="000434C7">
          <w:pPr>
            <w:jc w:val="center"/>
            <w:rPr>
              <w:rFonts w:cs="B Nazanin"/>
              <w:b/>
              <w:bCs/>
              <w:sz w:val="20"/>
              <w:szCs w:val="20"/>
              <w:rtl/>
            </w:rPr>
          </w:pPr>
          <w:r w:rsidRPr="000F4C89">
            <w:rPr>
              <w:rFonts w:cs="B Nazanin" w:hint="cs"/>
              <w:b/>
              <w:bCs/>
              <w:sz w:val="20"/>
              <w:szCs w:val="20"/>
              <w:rtl/>
            </w:rPr>
            <w:t>سوالات</w:t>
          </w:r>
        </w:p>
      </w:tc>
      <w:tc>
        <w:tcPr>
          <w:tcW w:w="675" w:type="dxa"/>
          <w:tcBorders>
            <w:top w:val="double" w:sz="4" w:space="0" w:color="auto"/>
            <w:left w:val="single" w:sz="4" w:space="0" w:color="auto"/>
            <w:bottom w:val="double" w:sz="4" w:space="0" w:color="auto"/>
          </w:tcBorders>
        </w:tcPr>
        <w:p w14:paraId="16FE15AE" w14:textId="77777777" w:rsidR="000434C7" w:rsidRPr="000F4C89" w:rsidRDefault="000434C7" w:rsidP="000434C7">
          <w:pPr>
            <w:jc w:val="center"/>
            <w:rPr>
              <w:rFonts w:cs="B Nazanin"/>
              <w:b/>
              <w:bCs/>
              <w:sz w:val="20"/>
              <w:szCs w:val="20"/>
              <w:rtl/>
            </w:rPr>
          </w:pPr>
          <w:r w:rsidRPr="000F4C89">
            <w:rPr>
              <w:rFonts w:cs="B Nazanin" w:hint="cs"/>
              <w:b/>
              <w:bCs/>
              <w:sz w:val="20"/>
              <w:szCs w:val="20"/>
              <w:rtl/>
            </w:rPr>
            <w:t>بارم</w:t>
          </w:r>
        </w:p>
      </w:tc>
    </w:tr>
  </w:tbl>
  <w:p w14:paraId="0B3B5319" w14:textId="77777777" w:rsidR="000434C7" w:rsidRPr="000434C7" w:rsidRDefault="000434C7">
    <w:pPr>
      <w:pStyle w:val="Header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7F7DC" w14:textId="77777777" w:rsidR="00BF742E" w:rsidRDefault="00F6503F">
    <w:pPr>
      <w:pStyle w:val="Header"/>
    </w:pPr>
    <w:r>
      <w:rPr>
        <w:noProof/>
      </w:rPr>
      <w:pict w14:anchorId="183563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924718" o:spid="_x0000_s2049" type="#_x0000_t136" style="position:absolute;left:0;text-align:left;margin-left:0;margin-top:0;width:702.35pt;height:56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B Nazanin&quot;;font-size:1pt" string="طراحي فرم: عبدالمهدي خواجه http://gmp.rozblog.com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C8D41" w14:textId="77777777" w:rsidR="00627836" w:rsidRPr="000434C7" w:rsidRDefault="00627836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840DE"/>
    <w:multiLevelType w:val="hybridMultilevel"/>
    <w:tmpl w:val="49F842FC"/>
    <w:lvl w:ilvl="0" w:tplc="6D1C4D42">
      <w:start w:val="14"/>
      <w:numFmt w:val="decimal"/>
      <w:lvlText w:val="%1-"/>
      <w:lvlJc w:val="left"/>
      <w:pPr>
        <w:ind w:left="780" w:hanging="42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90F6A"/>
    <w:multiLevelType w:val="hybridMultilevel"/>
    <w:tmpl w:val="D79C0EAE"/>
    <w:lvl w:ilvl="0" w:tplc="D6F64C0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99129D8"/>
    <w:multiLevelType w:val="hybridMultilevel"/>
    <w:tmpl w:val="5066B4A8"/>
    <w:lvl w:ilvl="0" w:tplc="851E79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FA2615"/>
    <w:multiLevelType w:val="hybridMultilevel"/>
    <w:tmpl w:val="4306A5D4"/>
    <w:lvl w:ilvl="0" w:tplc="C44AE24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A07"/>
    <w:rsid w:val="00042412"/>
    <w:rsid w:val="000434C7"/>
    <w:rsid w:val="0005706D"/>
    <w:rsid w:val="000640BA"/>
    <w:rsid w:val="00070329"/>
    <w:rsid w:val="00074887"/>
    <w:rsid w:val="00082352"/>
    <w:rsid w:val="00090AFE"/>
    <w:rsid w:val="00091A06"/>
    <w:rsid w:val="000A3825"/>
    <w:rsid w:val="000B33F6"/>
    <w:rsid w:val="000C1B85"/>
    <w:rsid w:val="000E56B9"/>
    <w:rsid w:val="000F4C89"/>
    <w:rsid w:val="00143A84"/>
    <w:rsid w:val="00152AB2"/>
    <w:rsid w:val="0017367E"/>
    <w:rsid w:val="001740E4"/>
    <w:rsid w:val="00196AFB"/>
    <w:rsid w:val="001A3CFF"/>
    <w:rsid w:val="001D1860"/>
    <w:rsid w:val="001E3FC3"/>
    <w:rsid w:val="002042E0"/>
    <w:rsid w:val="00235341"/>
    <w:rsid w:val="0023668A"/>
    <w:rsid w:val="00240D17"/>
    <w:rsid w:val="002465C4"/>
    <w:rsid w:val="002526DF"/>
    <w:rsid w:val="00261BFC"/>
    <w:rsid w:val="002B3AE0"/>
    <w:rsid w:val="002C009F"/>
    <w:rsid w:val="002C2E38"/>
    <w:rsid w:val="002C6F12"/>
    <w:rsid w:val="002E4AE7"/>
    <w:rsid w:val="003011AD"/>
    <w:rsid w:val="0031491B"/>
    <w:rsid w:val="00316179"/>
    <w:rsid w:val="00320632"/>
    <w:rsid w:val="00334F35"/>
    <w:rsid w:val="00340C12"/>
    <w:rsid w:val="00352C3E"/>
    <w:rsid w:val="003A1B2B"/>
    <w:rsid w:val="003A2FBF"/>
    <w:rsid w:val="003A55E5"/>
    <w:rsid w:val="003B0557"/>
    <w:rsid w:val="003B1E01"/>
    <w:rsid w:val="003B6AE8"/>
    <w:rsid w:val="003B7FC3"/>
    <w:rsid w:val="003C18E1"/>
    <w:rsid w:val="003F37CE"/>
    <w:rsid w:val="00414510"/>
    <w:rsid w:val="00423CAD"/>
    <w:rsid w:val="0046253B"/>
    <w:rsid w:val="00474F09"/>
    <w:rsid w:val="00487DAA"/>
    <w:rsid w:val="0049386D"/>
    <w:rsid w:val="00494B0C"/>
    <w:rsid w:val="004C1DA4"/>
    <w:rsid w:val="004D0DB8"/>
    <w:rsid w:val="004E0032"/>
    <w:rsid w:val="004F365B"/>
    <w:rsid w:val="00531DCC"/>
    <w:rsid w:val="005476DC"/>
    <w:rsid w:val="0055391C"/>
    <w:rsid w:val="00583A7B"/>
    <w:rsid w:val="005B3E2E"/>
    <w:rsid w:val="005B4A6C"/>
    <w:rsid w:val="005B511D"/>
    <w:rsid w:val="005E6C21"/>
    <w:rsid w:val="005F6AC8"/>
    <w:rsid w:val="00626B41"/>
    <w:rsid w:val="00627836"/>
    <w:rsid w:val="006334E7"/>
    <w:rsid w:val="0067167C"/>
    <w:rsid w:val="006734C8"/>
    <w:rsid w:val="006F7E52"/>
    <w:rsid w:val="0073319A"/>
    <w:rsid w:val="0074205D"/>
    <w:rsid w:val="00750BBF"/>
    <w:rsid w:val="007B369F"/>
    <w:rsid w:val="007B4638"/>
    <w:rsid w:val="007E1DF5"/>
    <w:rsid w:val="007F1A07"/>
    <w:rsid w:val="00806DC3"/>
    <w:rsid w:val="00813AE9"/>
    <w:rsid w:val="0082508C"/>
    <w:rsid w:val="00827606"/>
    <w:rsid w:val="00836BED"/>
    <w:rsid w:val="008377B6"/>
    <w:rsid w:val="008475DB"/>
    <w:rsid w:val="00863BFC"/>
    <w:rsid w:val="00871ECF"/>
    <w:rsid w:val="008B0A7D"/>
    <w:rsid w:val="008D6477"/>
    <w:rsid w:val="008D6E70"/>
    <w:rsid w:val="008E3CAF"/>
    <w:rsid w:val="00947073"/>
    <w:rsid w:val="00965791"/>
    <w:rsid w:val="00980B65"/>
    <w:rsid w:val="00984A63"/>
    <w:rsid w:val="00996330"/>
    <w:rsid w:val="009A1566"/>
    <w:rsid w:val="009E30DC"/>
    <w:rsid w:val="009E3BBC"/>
    <w:rsid w:val="00A075C4"/>
    <w:rsid w:val="00A1506F"/>
    <w:rsid w:val="00A23B4A"/>
    <w:rsid w:val="00A30E7C"/>
    <w:rsid w:val="00A45C30"/>
    <w:rsid w:val="00A84B84"/>
    <w:rsid w:val="00A90CE6"/>
    <w:rsid w:val="00AA4AA9"/>
    <w:rsid w:val="00AB0ED2"/>
    <w:rsid w:val="00AC02AB"/>
    <w:rsid w:val="00AF31A3"/>
    <w:rsid w:val="00AF7322"/>
    <w:rsid w:val="00B35B37"/>
    <w:rsid w:val="00B664FD"/>
    <w:rsid w:val="00B71F7F"/>
    <w:rsid w:val="00B9244E"/>
    <w:rsid w:val="00BB0687"/>
    <w:rsid w:val="00BB44D5"/>
    <w:rsid w:val="00BE5EA2"/>
    <w:rsid w:val="00BF742E"/>
    <w:rsid w:val="00C310AE"/>
    <w:rsid w:val="00C36A1F"/>
    <w:rsid w:val="00C372F3"/>
    <w:rsid w:val="00C40491"/>
    <w:rsid w:val="00C548F5"/>
    <w:rsid w:val="00C86AA1"/>
    <w:rsid w:val="00C92BD1"/>
    <w:rsid w:val="00CB6693"/>
    <w:rsid w:val="00CF013E"/>
    <w:rsid w:val="00D03909"/>
    <w:rsid w:val="00D24CF8"/>
    <w:rsid w:val="00D753CB"/>
    <w:rsid w:val="00D80D50"/>
    <w:rsid w:val="00DA4C81"/>
    <w:rsid w:val="00DB649F"/>
    <w:rsid w:val="00DB66FC"/>
    <w:rsid w:val="00DE0D12"/>
    <w:rsid w:val="00DE6D76"/>
    <w:rsid w:val="00DF2CE5"/>
    <w:rsid w:val="00E5415B"/>
    <w:rsid w:val="00E60042"/>
    <w:rsid w:val="00E903AD"/>
    <w:rsid w:val="00E90785"/>
    <w:rsid w:val="00EA0BA6"/>
    <w:rsid w:val="00EE1869"/>
    <w:rsid w:val="00F03DBA"/>
    <w:rsid w:val="00F05A78"/>
    <w:rsid w:val="00F07EBE"/>
    <w:rsid w:val="00F14504"/>
    <w:rsid w:val="00F152BF"/>
    <w:rsid w:val="00F4006D"/>
    <w:rsid w:val="00F42F78"/>
    <w:rsid w:val="00F6503F"/>
    <w:rsid w:val="00F80AD1"/>
    <w:rsid w:val="00F95F85"/>
    <w:rsid w:val="00FB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/"/>
  <w:listSeparator w:val="؛"/>
  <w14:docId w14:val="7505B9AA"/>
  <w15:docId w15:val="{5D9C727B-87EE-450B-9CAC-A5B07746D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1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34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34C7"/>
  </w:style>
  <w:style w:type="paragraph" w:styleId="Footer">
    <w:name w:val="footer"/>
    <w:basedOn w:val="Normal"/>
    <w:link w:val="FooterChar"/>
    <w:uiPriority w:val="99"/>
    <w:unhideWhenUsed/>
    <w:rsid w:val="000434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34C7"/>
  </w:style>
  <w:style w:type="paragraph" w:styleId="ListParagraph">
    <w:name w:val="List Paragraph"/>
    <w:basedOn w:val="Normal"/>
    <w:uiPriority w:val="34"/>
    <w:qFormat/>
    <w:rsid w:val="006716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MIR\Biamoz\form%20kham%20emla\form%20kham\&#1587;&#1585;&#1576;&#1585;&#1711;%20&#1582;&#1575;&#1605;%20&#1575;&#1605;&#1578;&#1581;&#1575;&#1606;%20&#1606;&#1607;&#1575;&#1740;&#1740;%20&#1605;&#1606;&#1575;&#1587;&#1576;%20&#1583;&#1576;&#1740;&#1585;&#1587;&#1578;&#1575;&#1606;%20-%20Cop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سربرگ خام امتحان نهایی مناسب دبیرستان - Copy</Template>
  <TotalTime>54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IRON ATOMs 2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hamed akbari</dc:creator>
  <cp:keywords/>
  <dc:description/>
  <cp:lastModifiedBy>ASUS</cp:lastModifiedBy>
  <cp:revision>113</cp:revision>
  <cp:lastPrinted>2014-04-25T10:07:00Z</cp:lastPrinted>
  <dcterms:created xsi:type="dcterms:W3CDTF">2017-01-24T13:10:00Z</dcterms:created>
  <dcterms:modified xsi:type="dcterms:W3CDTF">2023-09-30T06:40:00Z</dcterms:modified>
</cp:coreProperties>
</file>